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CE0" w14:textId="36AAAA3B" w:rsidR="00681EB0" w:rsidRPr="005C7006" w:rsidRDefault="00681EB0" w:rsidP="000C4D9A">
      <w:pPr>
        <w:spacing w:line="220" w:lineRule="atLeast"/>
        <w:jc w:val="both"/>
        <w:rPr>
          <w:rFonts w:cs="Arial"/>
          <w:b/>
          <w:bCs/>
        </w:rPr>
      </w:pPr>
      <w:r w:rsidRPr="005C7006">
        <w:rPr>
          <w:rFonts w:cs="Arial"/>
          <w:b/>
          <w:bCs/>
        </w:rPr>
        <w:t>ETOE polic</w:t>
      </w:r>
      <w:r w:rsidR="00226C76" w:rsidRPr="005C7006">
        <w:rPr>
          <w:rFonts w:cs="Arial"/>
          <w:b/>
          <w:bCs/>
        </w:rPr>
        <w:t xml:space="preserve">ies – summary </w:t>
      </w:r>
    </w:p>
    <w:p w14:paraId="25D490FE" w14:textId="1936F52B" w:rsidR="00681EB0" w:rsidRPr="005C7006" w:rsidRDefault="00681EB0" w:rsidP="000C4D9A">
      <w:pPr>
        <w:spacing w:line="220" w:lineRule="atLeast"/>
        <w:jc w:val="both"/>
        <w:rPr>
          <w:rFonts w:cs="Arial"/>
        </w:rPr>
      </w:pPr>
      <w:r w:rsidRPr="005C7006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77B977" wp14:editId="7250E156">
                <wp:simplePos x="0" y="0"/>
                <wp:positionH relativeFrom="margin">
                  <wp:posOffset>-107950</wp:posOffset>
                </wp:positionH>
                <wp:positionV relativeFrom="line">
                  <wp:posOffset>-635</wp:posOffset>
                </wp:positionV>
                <wp:extent cx="0" cy="144000"/>
                <wp:effectExtent l="0" t="0" r="19050" b="2794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EB4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pt;margin-top:-.05pt;width:0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" strokeweight="1.5pt">
                <w10:wrap anchorx="margin" anchory="line"/>
              </v:shape>
            </w:pict>
          </mc:Fallback>
        </mc:AlternateContent>
      </w:r>
      <w:r w:rsidRPr="005C7006">
        <w:rPr>
          <w:rFonts w:cs="Arial"/>
        </w:rPr>
        <w:t xml:space="preserve">Updated on </w:t>
      </w:r>
      <w:r w:rsidR="00A26FAD" w:rsidRPr="005C7006">
        <w:rPr>
          <w:rFonts w:cs="Arial"/>
        </w:rPr>
        <w:t>19 August 2026</w:t>
      </w:r>
    </w:p>
    <w:p w14:paraId="513CE1F2" w14:textId="35EB4ECD" w:rsidR="00226C76" w:rsidRPr="005C7006" w:rsidRDefault="00226C76" w:rsidP="000C4D9A">
      <w:pPr>
        <w:spacing w:line="220" w:lineRule="atLeast"/>
        <w:jc w:val="both"/>
        <w:rPr>
          <w:rFonts w:cs="Arial"/>
          <w:b/>
          <w:bCs/>
        </w:rPr>
      </w:pPr>
    </w:p>
    <w:p w14:paraId="632CEDC5" w14:textId="6C00183A" w:rsidR="00226C76" w:rsidRPr="005C7006" w:rsidRDefault="00226C76" w:rsidP="000C4D9A">
      <w:pPr>
        <w:spacing w:line="220" w:lineRule="atLeast"/>
        <w:jc w:val="both"/>
        <w:rPr>
          <w:rFonts w:cs="Arial"/>
        </w:rPr>
      </w:pPr>
      <w:r w:rsidRPr="005C7006">
        <w:rPr>
          <w:rFonts w:cs="Arial"/>
        </w:rPr>
        <w:t xml:space="preserve">This document provides a high-level summary of the ETOE policies. Please refer to the document </w:t>
      </w:r>
      <w:r w:rsidR="00FC7A1D" w:rsidRPr="005C7006">
        <w:rPr>
          <w:rFonts w:cs="Arial"/>
        </w:rPr>
        <w:t>“</w:t>
      </w:r>
      <w:r w:rsidRPr="005C7006">
        <w:rPr>
          <w:rFonts w:cs="Arial"/>
        </w:rPr>
        <w:t>Current ETOE policies by member country</w:t>
      </w:r>
      <w:r w:rsidR="00FC7A1D" w:rsidRPr="005C7006">
        <w:rPr>
          <w:rFonts w:cs="Arial"/>
        </w:rPr>
        <w:t>”</w:t>
      </w:r>
      <w:r w:rsidRPr="005C7006">
        <w:rPr>
          <w:rFonts w:cs="Arial"/>
        </w:rPr>
        <w:t xml:space="preserve"> as well as any referenced circular for the specific details and conditions in relation to member countries</w:t>
      </w:r>
      <w:r w:rsidR="00FC7A1D" w:rsidRPr="005C7006">
        <w:rPr>
          <w:rFonts w:cs="Arial"/>
        </w:rPr>
        <w:t>’</w:t>
      </w:r>
      <w:r w:rsidRPr="005C7006">
        <w:rPr>
          <w:rFonts w:cs="Arial"/>
        </w:rPr>
        <w:t xml:space="preserve"> ETOE policies.</w:t>
      </w:r>
    </w:p>
    <w:p w14:paraId="66CB1D6A" w14:textId="1385F91B" w:rsidR="00681EB0" w:rsidRPr="005C7006" w:rsidRDefault="00496CDA" w:rsidP="00681EB0">
      <w:pPr>
        <w:spacing w:line="220" w:lineRule="atLeast"/>
        <w:jc w:val="both"/>
        <w:rPr>
          <w:rFonts w:cs="Arial"/>
        </w:rPr>
      </w:pPr>
      <w:r w:rsidRPr="005C7006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47CF0E1" wp14:editId="0616566A">
                <wp:simplePos x="0" y="0"/>
                <wp:positionH relativeFrom="margin">
                  <wp:posOffset>-112395</wp:posOffset>
                </wp:positionH>
                <wp:positionV relativeFrom="line">
                  <wp:posOffset>3111974</wp:posOffset>
                </wp:positionV>
                <wp:extent cx="0" cy="287655"/>
                <wp:effectExtent l="0" t="0" r="38100" b="3619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84543" id="AutoShape 3" o:spid="_x0000_s1026" type="#_x0000_t32" style="position:absolute;margin-left:-8.85pt;margin-top:245.05pt;width:0;height:22.6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" strokeweight="1.5pt">
                <w10:wrap anchorx="margin" anchory="line"/>
              </v:shape>
            </w:pict>
          </mc:Fallback>
        </mc:AlternateContent>
      </w:r>
      <w:r w:rsidR="00711F94" w:rsidRPr="005C7006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66FF2CB" wp14:editId="49500D58">
                <wp:simplePos x="0" y="0"/>
                <wp:positionH relativeFrom="margin">
                  <wp:posOffset>-112395</wp:posOffset>
                </wp:positionH>
                <wp:positionV relativeFrom="line">
                  <wp:posOffset>4591050</wp:posOffset>
                </wp:positionV>
                <wp:extent cx="0" cy="324000"/>
                <wp:effectExtent l="0" t="0" r="38100" b="1905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A1863" id="AutoShape 3" o:spid="_x0000_s1026" type="#_x0000_t32" style="position:absolute;margin-left:-8.85pt;margin-top:361.5pt;width:0;height:25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" strokeweight="1.5pt">
                <w10:wrap anchorx="margin" anchory="line"/>
              </v:shape>
            </w:pict>
          </mc:Fallback>
        </mc:AlternateContent>
      </w:r>
      <w:r w:rsidR="00711F94" w:rsidRPr="005C7006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700A78B" wp14:editId="57F0C2C9">
                <wp:simplePos x="0" y="0"/>
                <wp:positionH relativeFrom="margin">
                  <wp:posOffset>-112395</wp:posOffset>
                </wp:positionH>
                <wp:positionV relativeFrom="line">
                  <wp:posOffset>2343150</wp:posOffset>
                </wp:positionV>
                <wp:extent cx="0" cy="288000"/>
                <wp:effectExtent l="0" t="0" r="38100" b="3619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8B8B5" id="AutoShape 3" o:spid="_x0000_s1026" type="#_x0000_t32" style="position:absolute;margin-left:-8.85pt;margin-top:184.5pt;width:0;height:22.7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" strokeweight="1.5pt">
                <w10:wrap anchorx="margin" anchory="line"/>
              </v:shape>
            </w:pict>
          </mc:Fallback>
        </mc:AlternateContent>
      </w:r>
      <w:r w:rsidR="00711F94" w:rsidRPr="005C7006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B3ABAD7" wp14:editId="5356C4DB">
                <wp:simplePos x="0" y="0"/>
                <wp:positionH relativeFrom="margin">
                  <wp:posOffset>-112395</wp:posOffset>
                </wp:positionH>
                <wp:positionV relativeFrom="line">
                  <wp:posOffset>2015490</wp:posOffset>
                </wp:positionV>
                <wp:extent cx="0" cy="143510"/>
                <wp:effectExtent l="0" t="0" r="38100" b="2794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2685" id="AutoShape 3" o:spid="_x0000_s1026" type="#_x0000_t32" style="position:absolute;margin-left:-8.85pt;margin-top:158.7pt;width:0;height:11.3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" strokeweight="1.5pt">
                <w10:wrap anchorx="margin" anchory="line"/>
              </v:shape>
            </w:pict>
          </mc:Fallback>
        </mc:AlternateContent>
      </w:r>
      <w:r w:rsidR="00B161E3" w:rsidRPr="005C7006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4AEA560" wp14:editId="7F20B3DC">
                <wp:simplePos x="0" y="0"/>
                <wp:positionH relativeFrom="margin">
                  <wp:posOffset>-112395</wp:posOffset>
                </wp:positionH>
                <wp:positionV relativeFrom="line">
                  <wp:posOffset>1016000</wp:posOffset>
                </wp:positionV>
                <wp:extent cx="0" cy="431800"/>
                <wp:effectExtent l="0" t="0" r="38100" b="2540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217CD" id="AutoShape 3" o:spid="_x0000_s1026" type="#_x0000_t32" style="position:absolute;margin-left:-8.85pt;margin-top:80pt;width:0;height:34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" strokeweight="1.5pt">
                <w10:wrap anchorx="margin" anchory="line"/>
              </v:shape>
            </w:pict>
          </mc:Fallback>
        </mc:AlternateContent>
      </w:r>
      <w:r w:rsidR="00B161E3" w:rsidRPr="005C7006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AB73F6" wp14:editId="635564BF">
                <wp:simplePos x="0" y="0"/>
                <wp:positionH relativeFrom="margin">
                  <wp:posOffset>-107950</wp:posOffset>
                </wp:positionH>
                <wp:positionV relativeFrom="line">
                  <wp:posOffset>653415</wp:posOffset>
                </wp:positionV>
                <wp:extent cx="0" cy="143510"/>
                <wp:effectExtent l="0" t="0" r="38100" b="2794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78177" id="AutoShape 3" o:spid="_x0000_s1026" type="#_x0000_t32" style="position:absolute;margin-left:-8.5pt;margin-top:51.45pt;width:0;height:11.3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" strokeweight="1.5pt">
                <w10:wrap anchorx="margin" anchory="line"/>
              </v:shape>
            </w:pict>
          </mc:Fallback>
        </mc:AlternateConten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95"/>
        <w:gridCol w:w="895"/>
        <w:gridCol w:w="2368"/>
        <w:gridCol w:w="2124"/>
        <w:gridCol w:w="2266"/>
        <w:gridCol w:w="2094"/>
        <w:gridCol w:w="1022"/>
      </w:tblGrid>
      <w:tr w:rsidR="001C5A1D" w:rsidRPr="005C7006" w14:paraId="51E5F4AF" w14:textId="77777777" w:rsidTr="003C38FA">
        <w:trPr>
          <w:trHeight w:val="20"/>
          <w:tblHeader/>
        </w:trPr>
        <w:tc>
          <w:tcPr>
            <w:tcW w:w="680" w:type="pct"/>
            <w:tcBorders>
              <w:top w:val="single" w:sz="4" w:space="0" w:color="auto"/>
            </w:tcBorders>
          </w:tcPr>
          <w:p w14:paraId="19344DBE" w14:textId="77777777" w:rsidR="00681EB0" w:rsidRPr="005C7006" w:rsidRDefault="00681EB0" w:rsidP="00C35BA5">
            <w:pPr>
              <w:spacing w:before="20" w:after="20" w:line="220" w:lineRule="atLeast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t>Criteria</w:t>
            </w:r>
          </w:p>
        </w:tc>
        <w:tc>
          <w:tcPr>
            <w:tcW w:w="359" w:type="pct"/>
            <w:tcBorders>
              <w:top w:val="single" w:sz="4" w:space="0" w:color="auto"/>
            </w:tcBorders>
          </w:tcPr>
          <w:p w14:paraId="06972A86" w14:textId="77777777" w:rsidR="00681EB0" w:rsidRPr="005C7006" w:rsidRDefault="00681EB0" w:rsidP="00C35BA5">
            <w:pPr>
              <w:spacing w:before="20" w:after="20" w:line="220" w:lineRule="atLeast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t xml:space="preserve">Total number 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470881" w14:textId="77777777" w:rsidR="00681EB0" w:rsidRPr="005C7006" w:rsidRDefault="00681EB0" w:rsidP="00C35BA5">
            <w:pPr>
              <w:spacing w:before="20" w:after="20" w:line="220" w:lineRule="atLeast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t>Countries and territories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701E350C" w14:textId="77777777" w:rsidR="00681EB0" w:rsidRPr="005C7006" w:rsidRDefault="00681EB0" w:rsidP="00C35BA5">
            <w:pPr>
              <w:spacing w:before="20" w:after="20" w:line="220" w:lineRule="atLeast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t>Remarks</w:t>
            </w:r>
          </w:p>
        </w:tc>
      </w:tr>
      <w:tr w:rsidR="00681EB0" w:rsidRPr="005C7006" w14:paraId="669A0F1B" w14:textId="77777777" w:rsidTr="003C38F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7DE8C9FE" w14:textId="77777777" w:rsidR="00681EB0" w:rsidRPr="005C7006" w:rsidRDefault="00681EB0" w:rsidP="00C35BA5">
            <w:pPr>
              <w:pStyle w:val="ListParagraph"/>
              <w:numPr>
                <w:ilvl w:val="0"/>
                <w:numId w:val="4"/>
              </w:numPr>
              <w:spacing w:before="20" w:after="20" w:line="220" w:lineRule="atLeast"/>
              <w:ind w:left="284" w:hanging="284"/>
              <w:contextualSpacing w:val="0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en-GB"/>
              </w:rPr>
            </w:pPr>
            <w:bookmarkStart w:id="0" w:name="_Hlk238456310"/>
            <w:r w:rsidRPr="005C7006">
              <w:rPr>
                <w:rStyle w:val="hps"/>
                <w:rFonts w:ascii="Arial" w:hAnsi="Arial" w:cs="Arial"/>
                <w:b/>
                <w:bCs/>
                <w:color w:val="222222"/>
                <w:sz w:val="20"/>
                <w:szCs w:val="20"/>
                <w:lang w:val="en-GB"/>
              </w:rPr>
              <w:t xml:space="preserve">Establishment of ETOEs on the territory of countries and territories </w:t>
            </w:r>
          </w:p>
        </w:tc>
      </w:tr>
      <w:bookmarkEnd w:id="0"/>
      <w:tr w:rsidR="0038650F" w:rsidRPr="005C7006" w14:paraId="07648894" w14:textId="77777777" w:rsidTr="003C38FA">
        <w:trPr>
          <w:trHeight w:val="20"/>
        </w:trPr>
        <w:tc>
          <w:tcPr>
            <w:tcW w:w="680" w:type="pct"/>
            <w:shd w:val="clear" w:color="auto" w:fill="D99594" w:themeFill="accent2" w:themeFillTint="99"/>
          </w:tcPr>
          <w:p w14:paraId="3F426623" w14:textId="32048B43" w:rsidR="00681EB0" w:rsidRPr="005C7006" w:rsidRDefault="00681EB0" w:rsidP="00C35BA5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ab/>
              <w:t>Countries and territories that do not allow the establish</w:t>
            </w:r>
            <w:r w:rsidR="00354018" w:rsidRPr="005C7006">
              <w:rPr>
                <w:rFonts w:cs="Arial"/>
                <w:sz w:val="20"/>
                <w:szCs w:val="20"/>
              </w:rPr>
              <w:softHyphen/>
            </w:r>
            <w:r w:rsidRPr="005C7006">
              <w:rPr>
                <w:rFonts w:cs="Arial"/>
                <w:sz w:val="20"/>
                <w:szCs w:val="20"/>
              </w:rPr>
              <w:t>ment of ETOEs on their territory</w:t>
            </w:r>
          </w:p>
        </w:tc>
        <w:tc>
          <w:tcPr>
            <w:tcW w:w="359" w:type="pct"/>
          </w:tcPr>
          <w:p w14:paraId="715512B2" w14:textId="71D972E8" w:rsidR="00681EB0" w:rsidRPr="005C7006" w:rsidRDefault="00681EB0" w:rsidP="00C35BA5">
            <w:pPr>
              <w:spacing w:before="20" w:after="20" w:line="220" w:lineRule="atLeast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9</w:t>
            </w:r>
            <w:r w:rsidR="00323C9F" w:rsidRPr="005C7006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4" w:space="0" w:color="auto"/>
              <w:bottom w:val="single" w:sz="4" w:space="0" w:color="auto"/>
            </w:tcBorders>
          </w:tcPr>
          <w:p w14:paraId="6F7C96FE" w14:textId="0950F8C6" w:rsidR="00114622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Albania</w:t>
            </w:r>
          </w:p>
          <w:p w14:paraId="12350B6B" w14:textId="60BEDF8D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Algeria</w:t>
            </w:r>
          </w:p>
          <w:p w14:paraId="69E10D06" w14:textId="44126A03" w:rsidR="001123E9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1123E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Argentina</w:t>
            </w:r>
          </w:p>
          <w:p w14:paraId="76E603F4" w14:textId="53E7EBB8" w:rsidR="001123E9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1123E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Aruba, Curaçao and</w:t>
            </w:r>
            <w:r w:rsidR="007E736A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br/>
            </w:r>
            <w:r w:rsidR="001123E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Sint Maarten</w:t>
            </w:r>
          </w:p>
          <w:p w14:paraId="63E363BC" w14:textId="14612902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Azerbaijan</w:t>
            </w:r>
          </w:p>
          <w:p w14:paraId="2575FC77" w14:textId="30C8F424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Bahamas</w:t>
            </w:r>
          </w:p>
          <w:p w14:paraId="3A631A8D" w14:textId="45571D44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Bahrain</w:t>
            </w:r>
          </w:p>
          <w:p w14:paraId="06FE6B58" w14:textId="50461CC9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>Barbados</w:t>
            </w:r>
          </w:p>
          <w:p w14:paraId="6968B375" w14:textId="2E832419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Belarus</w:t>
            </w:r>
          </w:p>
          <w:p w14:paraId="0FB22116" w14:textId="7E2BDAAC" w:rsidR="00B65B03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EE62EC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Bolivia (</w:t>
            </w:r>
            <w:proofErr w:type="spellStart"/>
            <w:r w:rsidR="00EE62EC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Plurinational</w:t>
            </w:r>
            <w:proofErr w:type="spellEnd"/>
            <w:r w:rsidR="00EE62EC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 State) </w:t>
            </w:r>
          </w:p>
          <w:p w14:paraId="70B97AF3" w14:textId="431BF492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>Bosnia and Herzegovina</w:t>
            </w:r>
          </w:p>
          <w:p w14:paraId="16AEA840" w14:textId="6F35CBCB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>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>Brazil</w:t>
            </w:r>
          </w:p>
          <w:p w14:paraId="45796F59" w14:textId="361B1F3F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pacing w:val="-4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pacing w:val="-4"/>
                <w:sz w:val="20"/>
                <w:szCs w:val="20"/>
              </w:rPr>
              <w:t>1</w:t>
            </w:r>
            <w:r w:rsidRPr="005C7006">
              <w:rPr>
                <w:rFonts w:cs="Arial"/>
                <w:spacing w:val="-4"/>
                <w:sz w:val="20"/>
                <w:szCs w:val="20"/>
              </w:rPr>
              <w:t>3</w:t>
            </w:r>
            <w:r w:rsidRPr="005C7006">
              <w:rPr>
                <w:rFonts w:cs="Arial"/>
                <w:spacing w:val="-4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pacing w:val="-4"/>
                <w:sz w:val="20"/>
                <w:szCs w:val="20"/>
              </w:rPr>
              <w:t>Brunei Darussalam</w:t>
            </w:r>
          </w:p>
          <w:p w14:paraId="5EB189D7" w14:textId="4625E9F2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Bulgaria</w:t>
            </w:r>
          </w:p>
          <w:p w14:paraId="5C01D525" w14:textId="77D59F99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Burkina Faso</w:t>
            </w:r>
          </w:p>
          <w:p w14:paraId="4D5AD6B0" w14:textId="15043794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>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>Cameroon</w:t>
            </w:r>
          </w:p>
          <w:p w14:paraId="30EB0D82" w14:textId="7D2E09F7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Canada</w:t>
            </w:r>
          </w:p>
          <w:p w14:paraId="4471F976" w14:textId="2ACC4A41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Chad</w:t>
            </w:r>
          </w:p>
          <w:p w14:paraId="637BF769" w14:textId="707752D8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China</w:t>
            </w:r>
          </w:p>
          <w:p w14:paraId="25CF654B" w14:textId="4BDEDA29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20</w:t>
            </w:r>
            <w:r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Hong</w:t>
            </w:r>
            <w:r w:rsidR="00681EB0" w:rsidRPr="005C7006">
              <w:rPr>
                <w:rFonts w:cs="Arial"/>
                <w:color w:val="222222"/>
                <w:spacing w:val="-4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Kong, China</w:t>
            </w:r>
          </w:p>
          <w:p w14:paraId="206DA22C" w14:textId="6896DB53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Macao, China</w:t>
            </w:r>
          </w:p>
          <w:p w14:paraId="51D794BD" w14:textId="240423D9" w:rsidR="00E7719F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E7719F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Colombia</w:t>
            </w:r>
          </w:p>
          <w:p w14:paraId="28F3471B" w14:textId="0DD20BC8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Comoros</w:t>
            </w:r>
          </w:p>
          <w:p w14:paraId="17FB9779" w14:textId="044729D2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Congo</w:t>
            </w:r>
          </w:p>
          <w:p w14:paraId="7CC21AB6" w14:textId="42F331CA" w:rsidR="001C5A1D" w:rsidRPr="005C7006" w:rsidRDefault="0007421F" w:rsidP="00C35BA5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Costa Rica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</w:tcPr>
          <w:p w14:paraId="02EC6BE0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 xml:space="preserve">Côte d’Ivoire </w:t>
            </w:r>
          </w:p>
          <w:p w14:paraId="3AA2CED2" w14:textId="60644D0A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 xml:space="preserve">Dem. Rep. of the Congo </w:t>
            </w:r>
          </w:p>
          <w:p w14:paraId="3D87A43D" w14:textId="130B7C0E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Dominica </w:t>
            </w:r>
          </w:p>
          <w:p w14:paraId="17B49633" w14:textId="4B4D838C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Egypt</w:t>
            </w:r>
          </w:p>
          <w:p w14:paraId="05F2D46F" w14:textId="20C085D9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El</w:t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Salvador</w:t>
            </w:r>
          </w:p>
          <w:p w14:paraId="4FCC58C0" w14:textId="4AB5E57E" w:rsidR="00681EB0" w:rsidRPr="005C7006" w:rsidRDefault="0007421F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Equatorial Guinea</w:t>
            </w:r>
          </w:p>
          <w:p w14:paraId="6D75A0F4" w14:textId="2A5498AC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Eswatini</w:t>
            </w:r>
          </w:p>
          <w:p w14:paraId="54AC9D5C" w14:textId="1F8140EC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Fiji</w:t>
            </w:r>
          </w:p>
          <w:p w14:paraId="7D1DC1D6" w14:textId="6E0A14AD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Gabon</w:t>
            </w:r>
          </w:p>
          <w:p w14:paraId="79A232C3" w14:textId="5D0ECBCC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Georgia</w:t>
            </w:r>
          </w:p>
          <w:p w14:paraId="5E826523" w14:textId="4D802A5A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Ghana</w:t>
            </w:r>
          </w:p>
          <w:p w14:paraId="4B6EEB1F" w14:textId="579B94D5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Grenada</w:t>
            </w:r>
          </w:p>
          <w:p w14:paraId="793EE451" w14:textId="5ACC21C3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Guatemala</w:t>
            </w:r>
          </w:p>
          <w:p w14:paraId="7CC9F261" w14:textId="58F75CF9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Guinea </w:t>
            </w:r>
          </w:p>
          <w:p w14:paraId="6A647649" w14:textId="0EA989EE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Guyana</w:t>
            </w:r>
          </w:p>
          <w:p w14:paraId="2B1AC2E3" w14:textId="6124A324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India</w:t>
            </w:r>
          </w:p>
          <w:p w14:paraId="3CB33550" w14:textId="7F43DB7D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Indonesia</w:t>
            </w:r>
          </w:p>
          <w:p w14:paraId="42111667" w14:textId="5E0D784D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pacing w:val="-4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43</w:t>
            </w:r>
            <w:r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Iran (</w:t>
            </w:r>
            <w:r w:rsidR="00681EB0" w:rsidRPr="005C7006">
              <w:rPr>
                <w:rFonts w:cs="Arial"/>
                <w:color w:val="222222"/>
                <w:spacing w:val="-4"/>
                <w:sz w:val="20"/>
                <w:szCs w:val="20"/>
              </w:rPr>
              <w:t>Islamic Rep.)</w:t>
            </w:r>
          </w:p>
          <w:p w14:paraId="24954D2E" w14:textId="2CB92949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Iraq</w:t>
            </w:r>
          </w:p>
          <w:p w14:paraId="0EBE966F" w14:textId="41FFF184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Japan</w:t>
            </w:r>
          </w:p>
          <w:p w14:paraId="409DE70F" w14:textId="27551B52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Jordan</w:t>
            </w:r>
          </w:p>
          <w:p w14:paraId="04B5EFE9" w14:textId="0A6B4F8D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Kenya</w:t>
            </w:r>
          </w:p>
          <w:p w14:paraId="404C8B89" w14:textId="297E3089" w:rsidR="00BD1C24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Kuwait</w:t>
            </w:r>
          </w:p>
          <w:p w14:paraId="3129D423" w14:textId="21599847" w:rsidR="001C5A1D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1C5A1D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Lao People</w:t>
            </w:r>
            <w:r w:rsidR="00FC7A1D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’</w:t>
            </w:r>
            <w:r w:rsidR="001C5A1D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 Dem. Rep.</w:t>
            </w:r>
          </w:p>
          <w:p w14:paraId="5EDE5B46" w14:textId="77777777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50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Lebanon</w:t>
            </w:r>
          </w:p>
          <w:p w14:paraId="4802C0BF" w14:textId="22711853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51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Madagascar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1AE216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 xml:space="preserve">Malawi </w:t>
            </w:r>
          </w:p>
          <w:p w14:paraId="35EFDA9B" w14:textId="27C747D1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 xml:space="preserve">Maldives </w:t>
            </w:r>
          </w:p>
          <w:p w14:paraId="4DA22DB8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>Mauritius</w:t>
            </w:r>
          </w:p>
          <w:p w14:paraId="61C0DBA3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 xml:space="preserve">Mexico </w:t>
            </w:r>
          </w:p>
          <w:p w14:paraId="3EB6D65B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 xml:space="preserve">Mongolia </w:t>
            </w:r>
          </w:p>
          <w:p w14:paraId="16FC0F9B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 xml:space="preserve">Morocco </w:t>
            </w:r>
          </w:p>
          <w:p w14:paraId="4558EF87" w14:textId="09B59AB0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Myanmar</w:t>
            </w:r>
          </w:p>
          <w:p w14:paraId="7FE9D60C" w14:textId="7EEF2A98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Nigeria</w:t>
            </w:r>
          </w:p>
          <w:p w14:paraId="48C5798E" w14:textId="7DE32B2F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North Macedonia</w:t>
            </w:r>
          </w:p>
          <w:p w14:paraId="5AD50557" w14:textId="2072BEA7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Pakistan</w:t>
            </w:r>
          </w:p>
          <w:p w14:paraId="393AC2C2" w14:textId="111587C8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Panama</w:t>
            </w:r>
          </w:p>
          <w:p w14:paraId="1E4E5263" w14:textId="3E7F229E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Philippines </w:t>
            </w:r>
          </w:p>
          <w:p w14:paraId="3DBB6580" w14:textId="0ED5C861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Poland </w:t>
            </w:r>
          </w:p>
          <w:p w14:paraId="5931A88E" w14:textId="74CFA690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Qatar</w:t>
            </w:r>
          </w:p>
          <w:p w14:paraId="159DAA79" w14:textId="0B9E4476" w:rsidR="00B96913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B96913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Rep. of Korea</w:t>
            </w:r>
          </w:p>
          <w:p w14:paraId="4C38B76E" w14:textId="3FA17A8D" w:rsidR="00B96913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B96913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Rep. of Moldova</w:t>
            </w:r>
          </w:p>
          <w:p w14:paraId="611C2D3F" w14:textId="79458986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Russian Federation</w:t>
            </w:r>
          </w:p>
          <w:p w14:paraId="1100A5AD" w14:textId="70E5777C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6</w:t>
            </w:r>
            <w:r w:rsidRPr="005C7006">
              <w:rPr>
                <w:rFonts w:cs="Arial"/>
                <w:sz w:val="20"/>
                <w:szCs w:val="20"/>
              </w:rPr>
              <w:t>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>Saint Vincent and the Grenadines</w:t>
            </w:r>
          </w:p>
          <w:p w14:paraId="60E0A4E1" w14:textId="0A4AB905" w:rsidR="001C5A1D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70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1C5A1D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Sao</w:t>
            </w:r>
            <w:r w:rsidR="001C5A1D" w:rsidRPr="005C700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1C5A1D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Tome and Principe </w:t>
            </w:r>
          </w:p>
          <w:p w14:paraId="76A0535F" w14:textId="77777777" w:rsidR="001C5A1D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71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1C5A1D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Saudi Arabia</w:t>
            </w:r>
          </w:p>
          <w:p w14:paraId="584A502E" w14:textId="77777777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72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 xml:space="preserve">Senegal </w:t>
            </w:r>
          </w:p>
          <w:p w14:paraId="35F2EAF3" w14:textId="77777777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73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Serbia</w:t>
            </w:r>
          </w:p>
          <w:p w14:paraId="432C37E1" w14:textId="77777777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74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Seychelles</w:t>
            </w:r>
          </w:p>
          <w:p w14:paraId="12689725" w14:textId="77777777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75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South Africa</w:t>
            </w:r>
          </w:p>
          <w:p w14:paraId="517B2934" w14:textId="77777777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76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Sri Lanka</w:t>
            </w:r>
          </w:p>
          <w:p w14:paraId="25222D12" w14:textId="67BEFE3E" w:rsidR="00E558C5" w:rsidRPr="005C7006" w:rsidRDefault="00E558C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77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Suriname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875FBF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78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Syrian Arab Rep.</w:t>
            </w:r>
          </w:p>
          <w:p w14:paraId="7F2D85E5" w14:textId="160EF2DA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79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Tajikistan</w:t>
            </w:r>
          </w:p>
          <w:p w14:paraId="10768D91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80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Tanzania (United Rep.)</w:t>
            </w:r>
          </w:p>
          <w:p w14:paraId="2F21B264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81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Thailand</w:t>
            </w:r>
          </w:p>
          <w:p w14:paraId="3AC58171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82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 xml:space="preserve">Timor-Leste </w:t>
            </w:r>
          </w:p>
          <w:p w14:paraId="4603A118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83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Togo</w:t>
            </w:r>
          </w:p>
          <w:p w14:paraId="1447F5C8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84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>Tunisia</w:t>
            </w:r>
          </w:p>
          <w:p w14:paraId="67F73F12" w14:textId="77777777" w:rsidR="00C35BA5" w:rsidRPr="005C7006" w:rsidRDefault="00C35BA5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85</w:t>
            </w:r>
            <w:r w:rsidRPr="005C7006">
              <w:rPr>
                <w:rFonts w:cs="Arial"/>
                <w:color w:val="222222"/>
                <w:sz w:val="20"/>
                <w:szCs w:val="20"/>
              </w:rPr>
              <w:tab/>
              <w:t xml:space="preserve">Türkiye </w:t>
            </w:r>
          </w:p>
          <w:p w14:paraId="0D9F8E40" w14:textId="2757A239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>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>Turkmenistan</w:t>
            </w:r>
          </w:p>
          <w:p w14:paraId="3D20F88E" w14:textId="2BE16544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Fonts w:cs="Arial"/>
                <w:color w:val="222222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>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>Uganda</w:t>
            </w:r>
          </w:p>
          <w:p w14:paraId="34EC281E" w14:textId="481F0A43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88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Ukraine</w:t>
            </w:r>
          </w:p>
          <w:p w14:paraId="62CBDA24" w14:textId="00D1B4A5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89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United</w:t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Arab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Emirates</w:t>
            </w:r>
          </w:p>
          <w:p w14:paraId="417C8FB7" w14:textId="507E4BA2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90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Uruguay</w:t>
            </w:r>
          </w:p>
          <w:p w14:paraId="62A223E3" w14:textId="60141929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91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Uzbekistan</w:t>
            </w:r>
          </w:p>
          <w:p w14:paraId="0147B574" w14:textId="32C8C4E6" w:rsidR="00681EB0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92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Viet Nam</w:t>
            </w:r>
          </w:p>
          <w:p w14:paraId="3708CB87" w14:textId="51EDF04C" w:rsidR="00114622" w:rsidRPr="005C7006" w:rsidRDefault="00BF6CFB" w:rsidP="00C35BA5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93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Zimbabwe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6774D036" w14:textId="77777777" w:rsidR="00681EB0" w:rsidRPr="005C7006" w:rsidRDefault="00681EB0" w:rsidP="00C35BA5">
            <w:pPr>
              <w:spacing w:before="20" w:after="20" w:line="220" w:lineRule="atLeast"/>
              <w:ind w:left="468" w:hanging="468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</w:tr>
    </w:tbl>
    <w:p w14:paraId="36D84AE4" w14:textId="77777777" w:rsidR="004C2960" w:rsidRPr="005C7006" w:rsidRDefault="004C2960" w:rsidP="00681EB0">
      <w:pPr>
        <w:spacing w:line="220" w:lineRule="atLeast"/>
        <w:rPr>
          <w:rFonts w:cs="Arial"/>
        </w:rPr>
        <w:sectPr w:rsidR="004C2960" w:rsidRPr="005C7006" w:rsidSect="001C5A1D">
          <w:headerReference w:type="even" r:id="rId11"/>
          <w:head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6840" w:h="11907" w:orient="landscape" w:code="9"/>
          <w:pgMar w:top="1418" w:right="3232" w:bottom="426" w:left="1134" w:header="0" w:footer="327" w:gutter="0"/>
          <w:cols w:space="0"/>
          <w:titlePg/>
          <w:docGrid w:linePitch="272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7"/>
        <w:gridCol w:w="896"/>
        <w:gridCol w:w="2436"/>
        <w:gridCol w:w="2442"/>
        <w:gridCol w:w="2508"/>
        <w:gridCol w:w="2147"/>
        <w:gridCol w:w="1823"/>
      </w:tblGrid>
      <w:tr w:rsidR="00031818" w:rsidRPr="005C7006" w14:paraId="384F0B6C" w14:textId="77777777" w:rsidTr="000C4D9A">
        <w:trPr>
          <w:trHeight w:val="20"/>
          <w:tblHeader/>
        </w:trPr>
        <w:tc>
          <w:tcPr>
            <w:tcW w:w="760" w:type="pct"/>
            <w:shd w:val="clear" w:color="auto" w:fill="auto"/>
          </w:tcPr>
          <w:p w14:paraId="22BDDE5A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lastRenderedPageBreak/>
              <w:t>Criteria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14:paraId="6907EE25" w14:textId="203B30BD" w:rsidR="00681EB0" w:rsidRPr="005C7006" w:rsidRDefault="00681EB0" w:rsidP="00DD09F2">
            <w:pPr>
              <w:spacing w:before="20" w:after="20" w:line="220" w:lineRule="atLeast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t>Total</w:t>
            </w:r>
            <w:r w:rsidR="00956F41" w:rsidRPr="005C7006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5C7006">
              <w:rPr>
                <w:rFonts w:cs="Arial"/>
                <w:i/>
                <w:iCs/>
                <w:sz w:val="20"/>
                <w:szCs w:val="20"/>
              </w:rPr>
              <w:t xml:space="preserve">number </w:t>
            </w:r>
          </w:p>
        </w:tc>
        <w:tc>
          <w:tcPr>
            <w:tcW w:w="32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E45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t>Countries and territories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28E70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i/>
                <w:iCs/>
                <w:sz w:val="20"/>
                <w:szCs w:val="20"/>
              </w:rPr>
            </w:pPr>
            <w:r w:rsidRPr="005C7006">
              <w:rPr>
                <w:rFonts w:cs="Arial"/>
                <w:i/>
                <w:iCs/>
                <w:sz w:val="20"/>
                <w:szCs w:val="20"/>
              </w:rPr>
              <w:t>Remarks</w:t>
            </w:r>
          </w:p>
        </w:tc>
      </w:tr>
      <w:tr w:rsidR="0037005F" w:rsidRPr="005C7006" w14:paraId="5BB0AB96" w14:textId="77777777" w:rsidTr="000C4D9A">
        <w:trPr>
          <w:trHeight w:val="20"/>
        </w:trPr>
        <w:tc>
          <w:tcPr>
            <w:tcW w:w="760" w:type="pct"/>
            <w:shd w:val="clear" w:color="auto" w:fill="C2D69B" w:themeFill="accent3" w:themeFillTint="99"/>
          </w:tcPr>
          <w:p w14:paraId="4B75F292" w14:textId="693B1CC1" w:rsidR="00681EB0" w:rsidRPr="005C7006" w:rsidRDefault="00C50B78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06DC3CB" wp14:editId="6A058DF5">
                      <wp:simplePos x="0" y="0"/>
                      <wp:positionH relativeFrom="margin">
                        <wp:posOffset>-161925</wp:posOffset>
                      </wp:positionH>
                      <wp:positionV relativeFrom="line">
                        <wp:posOffset>9051</wp:posOffset>
                      </wp:positionV>
                      <wp:extent cx="0" cy="324000"/>
                      <wp:effectExtent l="0" t="0" r="38100" b="19050"/>
                      <wp:wrapNone/>
                      <wp:docPr id="4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2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8C845" id="AutoShape 2" o:spid="_x0000_s1026" type="#_x0000_t32" style="position:absolute;margin-left:-12.75pt;margin-top:.7pt;width:0;height:25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" strokeweight="1.5pt">
                      <w10:wrap anchorx="margin" anchory="line"/>
                    </v:shape>
                  </w:pict>
                </mc:Fallback>
              </mc:AlternateContent>
            </w:r>
            <w:r w:rsidR="00681EB0" w:rsidRPr="005C7006">
              <w:rPr>
                <w:rFonts w:cs="Arial"/>
                <w:sz w:val="20"/>
                <w:szCs w:val="20"/>
              </w:rPr>
              <w:t>2</w:t>
            </w:r>
            <w:r w:rsidR="00681EB0" w:rsidRPr="005C7006">
              <w:rPr>
                <w:rFonts w:cs="Arial"/>
                <w:sz w:val="20"/>
                <w:szCs w:val="20"/>
              </w:rPr>
              <w:tab/>
              <w:t xml:space="preserve">Countries and territories that allow the establishment of </w:t>
            </w:r>
            <w:r w:rsidR="002C7512"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F550C1E" wp14:editId="1D4F08C5">
                      <wp:simplePos x="0" y="0"/>
                      <wp:positionH relativeFrom="margin">
                        <wp:posOffset>-165100</wp:posOffset>
                      </wp:positionH>
                      <wp:positionV relativeFrom="line">
                        <wp:posOffset>97316</wp:posOffset>
                      </wp:positionV>
                      <wp:extent cx="0" cy="143510"/>
                      <wp:effectExtent l="0" t="0" r="38100" b="27940"/>
                      <wp:wrapNone/>
                      <wp:docPr id="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5CF1A" id="AutoShape 2" o:spid="_x0000_s1026" type="#_x0000_t32" style="position:absolute;margin-left:-13pt;margin-top:7.65pt;width:0;height:11.3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" strokeweight="1.5pt">
                      <w10:wrap anchorx="margin" anchory="line"/>
                    </v:shape>
                  </w:pict>
                </mc:Fallback>
              </mc:AlternateContent>
            </w:r>
            <w:r w:rsidR="00681EB0" w:rsidRPr="005C7006">
              <w:rPr>
                <w:rFonts w:cs="Arial"/>
                <w:sz w:val="20"/>
                <w:szCs w:val="20"/>
              </w:rPr>
              <w:t xml:space="preserve">ETOEs on their </w:t>
            </w:r>
            <w:r w:rsidR="002C7512"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A42C061" wp14:editId="28DE7405">
                      <wp:simplePos x="0" y="0"/>
                      <wp:positionH relativeFrom="margin">
                        <wp:posOffset>-165100</wp:posOffset>
                      </wp:positionH>
                      <wp:positionV relativeFrom="line">
                        <wp:posOffset>1996440</wp:posOffset>
                      </wp:positionV>
                      <wp:extent cx="0" cy="143510"/>
                      <wp:effectExtent l="0" t="0" r="38100" b="27940"/>
                      <wp:wrapNone/>
                      <wp:docPr id="2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B277D" id="AutoShape 2" o:spid="_x0000_s1026" type="#_x0000_t32" style="position:absolute;margin-left:-13pt;margin-top:157.2pt;width:0;height:11.3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" strokeweight="1.5pt">
                      <w10:wrap anchorx="margin" anchory="line"/>
                    </v:shape>
                  </w:pict>
                </mc:Fallback>
              </mc:AlternateContent>
            </w:r>
            <w:r w:rsidR="00256BF6"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2F442D2" wp14:editId="1BCAFA7F">
                      <wp:simplePos x="0" y="0"/>
                      <wp:positionH relativeFrom="margin">
                        <wp:posOffset>-165100</wp:posOffset>
                      </wp:positionH>
                      <wp:positionV relativeFrom="line">
                        <wp:posOffset>313690</wp:posOffset>
                      </wp:positionV>
                      <wp:extent cx="0" cy="288000"/>
                      <wp:effectExtent l="0" t="0" r="38100" b="36195"/>
                      <wp:wrapNone/>
                      <wp:docPr id="2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92624" id="AutoShape 2" o:spid="_x0000_s1026" type="#_x0000_t32" style="position:absolute;margin-left:-13pt;margin-top:24.7pt;width:0;height:22.7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" strokeweight="1.5pt">
                      <w10:wrap anchorx="margin" anchory="line"/>
                    </v:shape>
                  </w:pict>
                </mc:Fallback>
              </mc:AlternateContent>
            </w:r>
            <w:r w:rsidR="00681EB0" w:rsidRPr="005C7006">
              <w:rPr>
                <w:rFonts w:cs="Arial"/>
                <w:sz w:val="20"/>
                <w:szCs w:val="20"/>
              </w:rPr>
              <w:t>territory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14:paraId="06E797B2" w14:textId="3A5B82D1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="004773B2" w:rsidRPr="005C70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5CC3" w14:textId="7154C280" w:rsidR="001123E9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Angola</w:t>
            </w:r>
          </w:p>
          <w:p w14:paraId="7DB3342B" w14:textId="07F76436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Antigua and Barbuda </w:t>
            </w:r>
          </w:p>
          <w:p w14:paraId="5EE551C7" w14:textId="0BD4363F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Australia </w:t>
            </w:r>
          </w:p>
          <w:p w14:paraId="1E7F1863" w14:textId="37F9B331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Austria</w:t>
            </w:r>
          </w:p>
          <w:p w14:paraId="0CD74052" w14:textId="7021E1BA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Belgium</w:t>
            </w:r>
          </w:p>
          <w:p w14:paraId="38CB3FAA" w14:textId="3F85BB6F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Cambodia</w:t>
            </w:r>
          </w:p>
          <w:p w14:paraId="6856273C" w14:textId="7584F8D3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Croatia</w:t>
            </w:r>
          </w:p>
          <w:p w14:paraId="4C2C17C4" w14:textId="0EF1A85D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Czechia</w:t>
            </w:r>
          </w:p>
          <w:p w14:paraId="5298946A" w14:textId="683EB288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Denmark</w:t>
            </w:r>
          </w:p>
          <w:p w14:paraId="42829B05" w14:textId="626367E4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Djibouti</w:t>
            </w:r>
          </w:p>
          <w:p w14:paraId="2781F9F7" w14:textId="21E653D6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Estonia</w:t>
            </w:r>
          </w:p>
          <w:p w14:paraId="405F48D4" w14:textId="42445F21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Finland</w:t>
            </w:r>
          </w:p>
          <w:p w14:paraId="2279CD87" w14:textId="0D581BB2" w:rsidR="00681EB0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France</w:t>
            </w:r>
          </w:p>
          <w:p w14:paraId="3DE2131F" w14:textId="2E99FEE5" w:rsidR="0007421F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8B77E8" w:rsidRPr="005C7006">
              <w:rPr>
                <w:rFonts w:cs="Arial"/>
                <w:sz w:val="20"/>
                <w:szCs w:val="20"/>
              </w:rPr>
              <w:t>Germany</w:t>
            </w:r>
          </w:p>
          <w:p w14:paraId="766B556F" w14:textId="53DFFEBB" w:rsidR="0007421F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7421F" w:rsidRPr="005C7006">
              <w:rPr>
                <w:rFonts w:cs="Arial"/>
                <w:sz w:val="20"/>
                <w:szCs w:val="20"/>
              </w:rPr>
              <w:t>Greece</w:t>
            </w:r>
          </w:p>
          <w:p w14:paraId="10136DD0" w14:textId="77777777" w:rsidR="0007421F" w:rsidRPr="005C7006" w:rsidRDefault="002678B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7421F" w:rsidRPr="005C7006">
              <w:rPr>
                <w:rFonts w:cs="Arial"/>
                <w:sz w:val="20"/>
                <w:szCs w:val="20"/>
              </w:rPr>
              <w:t>Ireland</w:t>
            </w:r>
          </w:p>
          <w:p w14:paraId="35CE65B9" w14:textId="13690F50" w:rsidR="00354A8B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17</w:t>
            </w:r>
            <w:r w:rsidRPr="005C7006">
              <w:rPr>
                <w:rFonts w:cs="Arial"/>
                <w:sz w:val="20"/>
                <w:szCs w:val="20"/>
              </w:rPr>
              <w:tab/>
              <w:t>Italy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6D" w14:textId="11698B23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Kazakhstan</w:t>
            </w:r>
          </w:p>
          <w:p w14:paraId="574528E3" w14:textId="509660C5" w:rsidR="00122D17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22D17" w:rsidRPr="005C7006">
              <w:rPr>
                <w:rFonts w:cs="Arial"/>
                <w:sz w:val="20"/>
                <w:szCs w:val="20"/>
              </w:rPr>
              <w:t>Kyrgyzstan</w:t>
            </w:r>
          </w:p>
          <w:p w14:paraId="19473162" w14:textId="0A7618E8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Latvia</w:t>
            </w:r>
          </w:p>
          <w:p w14:paraId="5B3E3087" w14:textId="4A6830EA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Lithuania</w:t>
            </w:r>
          </w:p>
          <w:p w14:paraId="4CF862A0" w14:textId="158033B1" w:rsidR="008F3FFF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8F3FFF" w:rsidRPr="005C7006">
              <w:rPr>
                <w:rFonts w:cs="Arial"/>
                <w:sz w:val="20"/>
                <w:szCs w:val="20"/>
              </w:rPr>
              <w:t>Malta</w:t>
            </w:r>
          </w:p>
          <w:p w14:paraId="7BD88028" w14:textId="6E3AEC8A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Mozambique </w:t>
            </w:r>
          </w:p>
          <w:p w14:paraId="3BB98BEC" w14:textId="125792AE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B96913" w:rsidRPr="005C7006">
              <w:rPr>
                <w:rFonts w:cs="Arial"/>
                <w:sz w:val="20"/>
                <w:szCs w:val="20"/>
              </w:rPr>
              <w:t xml:space="preserve">Netherlands (Kingdom of the) </w:t>
            </w:r>
          </w:p>
          <w:p w14:paraId="5839AD48" w14:textId="50E71837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New Zealand</w:t>
            </w:r>
          </w:p>
          <w:p w14:paraId="37B9871D" w14:textId="4373AC9F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Norway </w:t>
            </w:r>
          </w:p>
          <w:p w14:paraId="638122D9" w14:textId="76859508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Peru</w:t>
            </w:r>
          </w:p>
          <w:p w14:paraId="6C22CB53" w14:textId="47C84B21" w:rsidR="00303BF3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Portugal</w:t>
            </w:r>
          </w:p>
          <w:p w14:paraId="21015543" w14:textId="4F62A51F" w:rsidR="00303BF3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Singapore</w:t>
            </w:r>
          </w:p>
          <w:p w14:paraId="2665FAE0" w14:textId="15F0D13B" w:rsidR="0007421F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7421F" w:rsidRPr="005C7006">
              <w:rPr>
                <w:rFonts w:cs="Arial"/>
                <w:sz w:val="20"/>
                <w:szCs w:val="20"/>
              </w:rPr>
              <w:t>Slovakia</w:t>
            </w:r>
          </w:p>
          <w:p w14:paraId="31563AD1" w14:textId="6803E077" w:rsidR="0007421F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7421F" w:rsidRPr="005C7006">
              <w:rPr>
                <w:rFonts w:cs="Arial"/>
                <w:sz w:val="20"/>
                <w:szCs w:val="20"/>
              </w:rPr>
              <w:t xml:space="preserve">Spain </w:t>
            </w:r>
          </w:p>
          <w:p w14:paraId="1DB4C0B1" w14:textId="77777777" w:rsidR="0007421F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7421F" w:rsidRPr="005C7006">
              <w:rPr>
                <w:rFonts w:cs="Arial"/>
                <w:sz w:val="20"/>
                <w:szCs w:val="20"/>
              </w:rPr>
              <w:t>Sweden</w:t>
            </w:r>
          </w:p>
          <w:p w14:paraId="0DDF2FF5" w14:textId="576CCDB8" w:rsidR="00354A8B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33</w:t>
            </w:r>
            <w:r w:rsidRPr="005C7006">
              <w:rPr>
                <w:rFonts w:cs="Arial"/>
                <w:sz w:val="20"/>
                <w:szCs w:val="20"/>
              </w:rPr>
              <w:tab/>
              <w:t>Switzerland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DC47" w14:textId="1D04B389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United Kingdom of</w:t>
            </w:r>
            <w:r w:rsidR="001F3C12" w:rsidRPr="005C7006">
              <w:rPr>
                <w:rFonts w:cs="Arial"/>
                <w:sz w:val="20"/>
                <w:szCs w:val="20"/>
              </w:rPr>
              <w:t xml:space="preserve"> </w:t>
            </w:r>
            <w:r w:rsidR="00681EB0" w:rsidRPr="005C7006">
              <w:rPr>
                <w:rFonts w:cs="Arial"/>
                <w:sz w:val="20"/>
                <w:szCs w:val="20"/>
              </w:rPr>
              <w:t>Great Britain and Northern Ireland</w:t>
            </w:r>
          </w:p>
          <w:p w14:paraId="70EE4C68" w14:textId="5D791577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United States of</w:t>
            </w:r>
            <w:r w:rsidR="00956F41" w:rsidRPr="005C7006">
              <w:rPr>
                <w:rFonts w:cs="Arial"/>
                <w:sz w:val="20"/>
                <w:szCs w:val="20"/>
              </w:rPr>
              <w:t xml:space="preserve"> </w:t>
            </w:r>
            <w:r w:rsidR="00681EB0" w:rsidRPr="005C7006">
              <w:rPr>
                <w:rFonts w:cs="Arial"/>
                <w:sz w:val="20"/>
                <w:szCs w:val="20"/>
              </w:rPr>
              <w:t>America</w:t>
            </w:r>
          </w:p>
          <w:p w14:paraId="00F62FF7" w14:textId="0F8BA495" w:rsidR="00681EB0" w:rsidRPr="005C7006" w:rsidRDefault="00354A8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Venezuela (Bolivarian Rep.)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AC5B5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FACAF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</w:tr>
      <w:tr w:rsidR="0037005F" w:rsidRPr="005C7006" w14:paraId="567196FE" w14:textId="77777777" w:rsidTr="000C4D9A">
        <w:trPr>
          <w:trHeight w:val="20"/>
        </w:trPr>
        <w:tc>
          <w:tcPr>
            <w:tcW w:w="760" w:type="pct"/>
            <w:shd w:val="clear" w:color="auto" w:fill="C2D69B" w:themeFill="accent3" w:themeFillTint="99"/>
          </w:tcPr>
          <w:p w14:paraId="23B376A1" w14:textId="3C1782A4" w:rsidR="00681EB0" w:rsidRPr="005C7006" w:rsidRDefault="00542C17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D0C5733" wp14:editId="2EEC39CF">
                      <wp:simplePos x="0" y="0"/>
                      <wp:positionH relativeFrom="margin">
                        <wp:posOffset>-165100</wp:posOffset>
                      </wp:positionH>
                      <wp:positionV relativeFrom="line">
                        <wp:posOffset>205740</wp:posOffset>
                      </wp:positionV>
                      <wp:extent cx="0" cy="144000"/>
                      <wp:effectExtent l="0" t="0" r="38100" b="27940"/>
                      <wp:wrapNone/>
                      <wp:docPr id="2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BC235" id="AutoShape 2" o:spid="_x0000_s1026" type="#_x0000_t32" style="position:absolute;margin-left:-13pt;margin-top:16.2pt;width:0;height:11.3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" strokeweight="1.5pt">
                      <w10:wrap anchorx="margin" anchory="line"/>
                    </v:shape>
                  </w:pict>
                </mc:Fallback>
              </mc:AlternateContent>
            </w:r>
            <w:r w:rsidR="00681EB0" w:rsidRPr="005C7006">
              <w:rPr>
                <w:rFonts w:cs="Arial"/>
                <w:sz w:val="20"/>
                <w:szCs w:val="20"/>
              </w:rPr>
              <w:t>2a</w:t>
            </w:r>
            <w:r w:rsidR="00681EB0" w:rsidRPr="005C7006">
              <w:rPr>
                <w:rFonts w:cs="Arial"/>
                <w:sz w:val="20"/>
                <w:szCs w:val="20"/>
              </w:rPr>
              <w:tab/>
              <w:t>With no conditions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14:paraId="36DACFDC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650ECE" w14:textId="659B2E4F" w:rsidR="00681EB0" w:rsidRPr="005C7006" w:rsidRDefault="0007421F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AD2E" w14:textId="2720010E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AE54" w14:textId="7073D785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9A695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86258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</w:tr>
      <w:tr w:rsidR="00031818" w:rsidRPr="005C7006" w14:paraId="11FED3A3" w14:textId="77777777" w:rsidTr="000C4D9A">
        <w:trPr>
          <w:trHeight w:val="20"/>
        </w:trPr>
        <w:tc>
          <w:tcPr>
            <w:tcW w:w="76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5EBA83FC" w14:textId="255C3141" w:rsidR="00681EB0" w:rsidRPr="005C7006" w:rsidRDefault="008C4BA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1B885CA" wp14:editId="3A01F8B3">
                      <wp:simplePos x="0" y="0"/>
                      <wp:positionH relativeFrom="margin">
                        <wp:posOffset>-165100</wp:posOffset>
                      </wp:positionH>
                      <wp:positionV relativeFrom="line">
                        <wp:posOffset>1030605</wp:posOffset>
                      </wp:positionV>
                      <wp:extent cx="0" cy="143510"/>
                      <wp:effectExtent l="0" t="0" r="38100" b="27940"/>
                      <wp:wrapNone/>
                      <wp:docPr id="2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A6199" id="AutoShape 2" o:spid="_x0000_s1026" type="#_x0000_t32" style="position:absolute;margin-left:-13pt;margin-top:81.15pt;width:0;height:11.3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" strokeweight="1.5pt">
                      <w10:wrap anchorx="margin" anchory="line"/>
                    </v:shape>
                  </w:pict>
                </mc:Fallback>
              </mc:AlternateContent>
            </w: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AE49CC3" wp14:editId="4717E69C">
                      <wp:simplePos x="0" y="0"/>
                      <wp:positionH relativeFrom="margin">
                        <wp:posOffset>-165100</wp:posOffset>
                      </wp:positionH>
                      <wp:positionV relativeFrom="line">
                        <wp:posOffset>485301</wp:posOffset>
                      </wp:positionV>
                      <wp:extent cx="0" cy="431800"/>
                      <wp:effectExtent l="0" t="0" r="38100" b="25400"/>
                      <wp:wrapNone/>
                      <wp:docPr id="4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BB699" id="AutoShape 2" o:spid="_x0000_s1026" type="#_x0000_t32" style="position:absolute;margin-left:-13pt;margin-top:38.2pt;width:0;height:34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" strokeweight="1.5pt">
                      <w10:wrap anchorx="margin" anchory="line"/>
                    </v:shape>
                  </w:pict>
                </mc:Fallback>
              </mc:AlternateContent>
            </w:r>
            <w:r w:rsidR="00BE4FE4"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E4A6E6B" wp14:editId="5CDA5E75">
                      <wp:simplePos x="0" y="0"/>
                      <wp:positionH relativeFrom="margin">
                        <wp:posOffset>-165100</wp:posOffset>
                      </wp:positionH>
                      <wp:positionV relativeFrom="line">
                        <wp:posOffset>1538605</wp:posOffset>
                      </wp:positionV>
                      <wp:extent cx="0" cy="143510"/>
                      <wp:effectExtent l="0" t="0" r="38100" b="2794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02BAE" id="AutoShape 2" o:spid="_x0000_s1026" type="#_x0000_t32" style="position:absolute;margin-left:-13pt;margin-top:121.15pt;width:0;height:11.3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" strokeweight="1.5pt">
                      <w10:wrap anchorx="margin" anchory="line"/>
                    </v:shape>
                  </w:pict>
                </mc:Fallback>
              </mc:AlternateContent>
            </w:r>
            <w:r w:rsidR="00681EB0" w:rsidRPr="005C7006">
              <w:rPr>
                <w:rFonts w:cs="Arial"/>
                <w:sz w:val="20"/>
                <w:szCs w:val="20"/>
              </w:rPr>
              <w:t>2b</w:t>
            </w:r>
            <w:r w:rsidR="00681EB0" w:rsidRPr="005C7006">
              <w:rPr>
                <w:rFonts w:cs="Arial"/>
                <w:sz w:val="20"/>
                <w:szCs w:val="20"/>
              </w:rPr>
              <w:tab/>
              <w:t>With conditions</w:t>
            </w:r>
          </w:p>
        </w:tc>
        <w:tc>
          <w:tcPr>
            <w:tcW w:w="310" w:type="pct"/>
            <w:tcBorders>
              <w:bottom w:val="single" w:sz="4" w:space="0" w:color="auto"/>
              <w:right w:val="single" w:sz="4" w:space="0" w:color="auto"/>
            </w:tcBorders>
          </w:tcPr>
          <w:p w14:paraId="34664219" w14:textId="075A45A6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="004773B2" w:rsidRPr="005C7006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A60D" w14:textId="66302906" w:rsidR="001123E9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Angola</w:t>
            </w:r>
          </w:p>
          <w:p w14:paraId="520293F8" w14:textId="5CA9CB14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Antigua and Barbuda</w:t>
            </w:r>
          </w:p>
          <w:p w14:paraId="47F37798" w14:textId="0A4E74D1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Australia </w:t>
            </w:r>
          </w:p>
          <w:p w14:paraId="623FEEA3" w14:textId="7A426BDC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Austria</w:t>
            </w:r>
          </w:p>
          <w:p w14:paraId="49B2DD0C" w14:textId="26B19B4B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Belgium</w:t>
            </w:r>
          </w:p>
          <w:p w14:paraId="6DD6FC88" w14:textId="1163949C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Cambodia</w:t>
            </w:r>
          </w:p>
          <w:p w14:paraId="6BA2F22D" w14:textId="7CC1BB9C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Croatia</w:t>
            </w:r>
          </w:p>
          <w:p w14:paraId="6531A374" w14:textId="17342531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Czechia</w:t>
            </w:r>
          </w:p>
          <w:p w14:paraId="3C5883C4" w14:textId="1F9D9CBD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Denmark</w:t>
            </w:r>
          </w:p>
          <w:p w14:paraId="2AC3BBE3" w14:textId="7322FA56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Djibouti</w:t>
            </w:r>
          </w:p>
          <w:p w14:paraId="320BCA75" w14:textId="6173FC57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Estonia</w:t>
            </w:r>
          </w:p>
          <w:p w14:paraId="0962BFED" w14:textId="7B0ACE8D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Finland</w:t>
            </w:r>
          </w:p>
          <w:p w14:paraId="2C699D46" w14:textId="7112F05E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France</w:t>
            </w:r>
          </w:p>
          <w:p w14:paraId="344B966C" w14:textId="77777777" w:rsidR="00B73239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Germany</w:t>
            </w:r>
          </w:p>
          <w:p w14:paraId="6AC3466B" w14:textId="46D36885" w:rsidR="00E21E72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15</w:t>
            </w:r>
            <w:r w:rsidRPr="005C7006">
              <w:rPr>
                <w:rFonts w:cs="Arial"/>
                <w:sz w:val="20"/>
                <w:szCs w:val="20"/>
              </w:rPr>
              <w:tab/>
              <w:t>Greece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1CCA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16</w:t>
            </w:r>
            <w:r w:rsidRPr="005C7006">
              <w:rPr>
                <w:rFonts w:cs="Arial"/>
                <w:sz w:val="20"/>
                <w:szCs w:val="20"/>
              </w:rPr>
              <w:tab/>
              <w:t>Ireland</w:t>
            </w:r>
          </w:p>
          <w:p w14:paraId="323AEEFF" w14:textId="7C1BD9D1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Italy</w:t>
            </w:r>
          </w:p>
          <w:p w14:paraId="19EF6BCE" w14:textId="646F51BC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Kazakhstan</w:t>
            </w:r>
          </w:p>
          <w:p w14:paraId="5FEF7570" w14:textId="24376F78" w:rsidR="00122D17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22D17" w:rsidRPr="005C7006">
              <w:rPr>
                <w:rFonts w:cs="Arial"/>
                <w:sz w:val="20"/>
                <w:szCs w:val="20"/>
              </w:rPr>
              <w:t>Kyrgyzstan</w:t>
            </w:r>
          </w:p>
          <w:p w14:paraId="11077609" w14:textId="480FED91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Latvia</w:t>
            </w:r>
          </w:p>
          <w:p w14:paraId="6647F396" w14:textId="6632892E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Lithuania</w:t>
            </w:r>
          </w:p>
          <w:p w14:paraId="29B5C9FD" w14:textId="1857DCE8" w:rsidR="008F3FFF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8F3FFF" w:rsidRPr="005C7006">
              <w:rPr>
                <w:rFonts w:cs="Arial"/>
                <w:sz w:val="20"/>
                <w:szCs w:val="20"/>
              </w:rPr>
              <w:t>Malta</w:t>
            </w:r>
          </w:p>
          <w:p w14:paraId="7158A3CC" w14:textId="78200FC8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Mozambique </w:t>
            </w:r>
          </w:p>
          <w:p w14:paraId="7090AEEF" w14:textId="3386349F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B96913" w:rsidRPr="005C7006">
              <w:rPr>
                <w:rFonts w:cs="Arial"/>
                <w:sz w:val="20"/>
                <w:szCs w:val="20"/>
              </w:rPr>
              <w:t xml:space="preserve">Netherlands (Kingdom of the) </w:t>
            </w:r>
          </w:p>
          <w:p w14:paraId="79940154" w14:textId="445A5C30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New Zealand</w:t>
            </w:r>
          </w:p>
          <w:p w14:paraId="3E03F31E" w14:textId="1101E470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Norway </w:t>
            </w:r>
          </w:p>
          <w:p w14:paraId="3892ACA0" w14:textId="524B29C1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Peru</w:t>
            </w:r>
          </w:p>
          <w:p w14:paraId="6DF55116" w14:textId="0E3FE6F1" w:rsidR="00303BF3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Portugal</w:t>
            </w:r>
          </w:p>
          <w:p w14:paraId="7734A676" w14:textId="375D88BD" w:rsidR="00E21E72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 xml:space="preserve">Singapore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5235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30</w:t>
            </w:r>
            <w:r w:rsidRPr="005C7006">
              <w:rPr>
                <w:rFonts w:cs="Arial"/>
                <w:sz w:val="20"/>
                <w:szCs w:val="20"/>
              </w:rPr>
              <w:tab/>
              <w:t>Slovakia</w:t>
            </w:r>
          </w:p>
          <w:p w14:paraId="53783D45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31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Spain </w:t>
            </w:r>
          </w:p>
          <w:p w14:paraId="0CDCE0A6" w14:textId="03183A11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Sweden</w:t>
            </w:r>
          </w:p>
          <w:p w14:paraId="10A3065E" w14:textId="2CAFDF54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Switzerland </w:t>
            </w:r>
          </w:p>
          <w:p w14:paraId="522F31CA" w14:textId="41872A52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United Kingdom of Great Britain and Northern Ireland</w:t>
            </w:r>
          </w:p>
          <w:p w14:paraId="7795F0CA" w14:textId="1B85DBC1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United States of America</w:t>
            </w:r>
          </w:p>
          <w:p w14:paraId="4E43707D" w14:textId="6508373E" w:rsidR="00681EB0" w:rsidRPr="005C7006" w:rsidRDefault="00E21E7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Venezuela (Bolivarian Rep.)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F5609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D45CF3" w14:textId="6E3FFCB1" w:rsidR="00681EB0" w:rsidRPr="005C7006" w:rsidRDefault="00681EB0" w:rsidP="00DD09F2">
            <w:pPr>
              <w:spacing w:before="20" w:after="20" w:line="220" w:lineRule="atLeast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Please see the specific conditions in the table</w:t>
            </w:r>
            <w:r w:rsidR="00A26FAD" w:rsidRPr="005C7006">
              <w:rPr>
                <w:rFonts w:cs="Arial"/>
                <w:sz w:val="20"/>
                <w:szCs w:val="20"/>
              </w:rPr>
              <w:t xml:space="preserve"> of responses to the ETOE survey</w:t>
            </w:r>
          </w:p>
        </w:tc>
      </w:tr>
      <w:tr w:rsidR="00681EB0" w:rsidRPr="005C7006" w14:paraId="2997EA7A" w14:textId="77777777" w:rsidTr="000C4D9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809C357" w14:textId="091923C3" w:rsidR="00681EB0" w:rsidRPr="005C7006" w:rsidRDefault="002B13F6" w:rsidP="00DD09F2">
            <w:pPr>
              <w:pageBreakBefore/>
              <w:spacing w:before="20" w:after="20" w:line="220" w:lineRule="atLeast"/>
              <w:ind w:left="284" w:hanging="284"/>
              <w:rPr>
                <w:rFonts w:cs="Arial"/>
                <w:b/>
                <w:bCs/>
                <w:sz w:val="20"/>
                <w:szCs w:val="20"/>
              </w:rPr>
            </w:pPr>
            <w:r w:rsidRPr="005C7006">
              <w:rPr>
                <w:rFonts w:cs="Arial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7C8AC2C" wp14:editId="3E5EF522">
                      <wp:simplePos x="0" y="0"/>
                      <wp:positionH relativeFrom="margin">
                        <wp:posOffset>-177800</wp:posOffset>
                      </wp:positionH>
                      <wp:positionV relativeFrom="line">
                        <wp:posOffset>185581</wp:posOffset>
                      </wp:positionV>
                      <wp:extent cx="0" cy="468000"/>
                      <wp:effectExtent l="0" t="0" r="38100" b="27305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90639" id="AutoShape 2" o:spid="_x0000_s1026" type="#_x0000_t32" style="position:absolute;margin-left:-14pt;margin-top:14.6pt;width:0;height:36.8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" strokeweight="1.5pt">
                      <w10:wrap anchorx="margin" anchory="line"/>
                    </v:shape>
                  </w:pict>
                </mc:Fallback>
              </mc:AlternateContent>
            </w:r>
            <w:r w:rsidR="003351B8" w:rsidRPr="005C7006">
              <w:rPr>
                <w:rFonts w:cs="Arial"/>
                <w:b/>
                <w:bCs/>
                <w:sz w:val="20"/>
                <w:szCs w:val="20"/>
              </w:rPr>
              <w:t>II.</w:t>
            </w:r>
            <w:r w:rsidR="003351B8" w:rsidRPr="005C7006">
              <w:rPr>
                <w:rFonts w:cs="Arial"/>
                <w:b/>
                <w:bCs/>
                <w:sz w:val="20"/>
                <w:szCs w:val="20"/>
              </w:rPr>
              <w:tab/>
              <w:t>Acceptance of inbound items tendered by ETOEs</w:t>
            </w:r>
          </w:p>
        </w:tc>
      </w:tr>
      <w:tr w:rsidR="003351B8" w:rsidRPr="005C7006" w14:paraId="6EB50735" w14:textId="77777777" w:rsidTr="000C4D9A">
        <w:trPr>
          <w:trHeight w:val="20"/>
        </w:trPr>
        <w:tc>
          <w:tcPr>
            <w:tcW w:w="760" w:type="pct"/>
            <w:tcBorders>
              <w:top w:val="single" w:sz="2" w:space="0" w:color="auto"/>
            </w:tcBorders>
            <w:shd w:val="clear" w:color="auto" w:fill="C2D69B" w:themeFill="accent3" w:themeFillTint="99"/>
          </w:tcPr>
          <w:p w14:paraId="75F93E4B" w14:textId="55348914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Countries and territories that accept inbound items tendered by </w:t>
            </w:r>
            <w:r w:rsidR="007D085A" w:rsidRPr="005C7006">
              <w:rPr>
                <w:rFonts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59B9106" wp14:editId="27C92BDF">
                      <wp:simplePos x="0" y="0"/>
                      <wp:positionH relativeFrom="margin">
                        <wp:posOffset>-177800</wp:posOffset>
                      </wp:positionH>
                      <wp:positionV relativeFrom="line">
                        <wp:posOffset>1999615</wp:posOffset>
                      </wp:positionV>
                      <wp:extent cx="0" cy="467995"/>
                      <wp:effectExtent l="0" t="0" r="38100" b="27305"/>
                      <wp:wrapNone/>
                      <wp:docPr id="2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C3C63" id="AutoShape 2" o:spid="_x0000_s1026" type="#_x0000_t32" style="position:absolute;margin-left:-14pt;margin-top:157.45pt;width:0;height:36.8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" strokeweight="1.5pt">
                      <w10:wrap anchorx="margin" anchory="line"/>
                    </v:shape>
                  </w:pict>
                </mc:Fallback>
              </mc:AlternateContent>
            </w:r>
            <w:r w:rsidR="005853DB" w:rsidRPr="005C7006">
              <w:rPr>
                <w:rFonts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F3F0350" wp14:editId="5B7B9EED">
                      <wp:simplePos x="0" y="0"/>
                      <wp:positionH relativeFrom="margin">
                        <wp:posOffset>-173990</wp:posOffset>
                      </wp:positionH>
                      <wp:positionV relativeFrom="line">
                        <wp:posOffset>105571</wp:posOffset>
                      </wp:positionV>
                      <wp:extent cx="0" cy="648000"/>
                      <wp:effectExtent l="0" t="0" r="38100" b="19050"/>
                      <wp:wrapNone/>
                      <wp:docPr id="4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4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0ED1D" id="AutoShape 2" o:spid="_x0000_s1026" type="#_x0000_t32" style="position:absolute;margin-left:-13.7pt;margin-top:8.3pt;width:0;height:51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" strokeweight="1.5pt">
                      <w10:wrap anchorx="margin" anchory="line"/>
                    </v:shape>
                  </w:pict>
                </mc:Fallback>
              </mc:AlternateContent>
            </w:r>
            <w:r w:rsidRPr="005C7006">
              <w:rPr>
                <w:rFonts w:cs="Arial"/>
                <w:sz w:val="20"/>
                <w:szCs w:val="20"/>
              </w:rPr>
              <w:t>ETOEs</w:t>
            </w:r>
          </w:p>
        </w:tc>
        <w:tc>
          <w:tcPr>
            <w:tcW w:w="310" w:type="pct"/>
            <w:tcBorders>
              <w:top w:val="single" w:sz="2" w:space="0" w:color="auto"/>
              <w:right w:val="single" w:sz="4" w:space="0" w:color="auto"/>
            </w:tcBorders>
          </w:tcPr>
          <w:p w14:paraId="63FC4CAA" w14:textId="79331CA2" w:rsidR="00681EB0" w:rsidRPr="005C7006" w:rsidRDefault="00252A2A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90</w:t>
            </w:r>
          </w:p>
          <w:p w14:paraId="75D7C1CC" w14:textId="0C26C47C" w:rsidR="004773B2" w:rsidRPr="005C7006" w:rsidRDefault="004773B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843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2A75E" w14:textId="1214FC4E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Albania</w:t>
            </w:r>
          </w:p>
          <w:p w14:paraId="33F158F0" w14:textId="44A1E2DB" w:rsidR="001123E9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Algeria</w:t>
            </w:r>
          </w:p>
          <w:p w14:paraId="64D2F933" w14:textId="49AA4D77" w:rsidR="001123E9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Angola</w:t>
            </w:r>
          </w:p>
          <w:p w14:paraId="3F4BAF85" w14:textId="06E4160B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Antigua and Barbuda</w:t>
            </w:r>
          </w:p>
          <w:p w14:paraId="4ED569D8" w14:textId="48BEC48B" w:rsidR="001123E9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Argentina</w:t>
            </w:r>
          </w:p>
          <w:p w14:paraId="0B50E1B2" w14:textId="2466E8C8" w:rsidR="001123E9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Aruba, Curaçao and Sint Maarten</w:t>
            </w:r>
          </w:p>
          <w:p w14:paraId="55994A38" w14:textId="77E62EB9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Australia</w:t>
            </w:r>
          </w:p>
          <w:p w14:paraId="74C13C6E" w14:textId="6A026168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Austria</w:t>
            </w:r>
          </w:p>
          <w:p w14:paraId="34382BFE" w14:textId="0CE099BC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Azerbaijan</w:t>
            </w:r>
          </w:p>
          <w:p w14:paraId="69FC75A1" w14:textId="116CE5AF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Bahamas</w:t>
            </w:r>
          </w:p>
          <w:p w14:paraId="153990D6" w14:textId="52C109BF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Bahrain</w:t>
            </w:r>
          </w:p>
          <w:p w14:paraId="5C761212" w14:textId="4F14A7BC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Barbados</w:t>
            </w:r>
          </w:p>
          <w:p w14:paraId="38A01C73" w14:textId="31D56DDF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Belarus</w:t>
            </w:r>
          </w:p>
          <w:p w14:paraId="71702E6F" w14:textId="6A44315A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Belgium</w:t>
            </w:r>
          </w:p>
          <w:p w14:paraId="77B23D2D" w14:textId="441B06F6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Brazil</w:t>
            </w:r>
          </w:p>
          <w:p w14:paraId="0BE1D412" w14:textId="55D2E803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Brunei Darussalam</w:t>
            </w:r>
          </w:p>
          <w:p w14:paraId="71917F97" w14:textId="6954F4B7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Bulgaria</w:t>
            </w:r>
          </w:p>
          <w:p w14:paraId="75D8C7E0" w14:textId="515BEA21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Burkina Faso</w:t>
            </w:r>
          </w:p>
          <w:p w14:paraId="1878DEAE" w14:textId="4E31C489" w:rsidR="00681EB0" w:rsidRPr="005C7006" w:rsidRDefault="007D085A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02E7276" wp14:editId="0EBFA7B2">
                      <wp:simplePos x="0" y="0"/>
                      <wp:positionH relativeFrom="margin">
                        <wp:posOffset>-2141855</wp:posOffset>
                      </wp:positionH>
                      <wp:positionV relativeFrom="line">
                        <wp:posOffset>183989</wp:posOffset>
                      </wp:positionV>
                      <wp:extent cx="0" cy="143510"/>
                      <wp:effectExtent l="0" t="0" r="38100" b="2794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827D2" id="AutoShape 2" o:spid="_x0000_s1026" type="#_x0000_t32" style="position:absolute;margin-left:-168.65pt;margin-top:14.5pt;width:0;height:11.3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" strokeweight="1.5pt">
                      <w10:wrap anchorx="margin" anchory="line"/>
                    </v:shape>
                  </w:pict>
                </mc:Fallback>
              </mc:AlternateContent>
            </w:r>
            <w:r w:rsidR="000A0100" w:rsidRPr="005C7006">
              <w:rPr>
                <w:rFonts w:cs="Arial"/>
                <w:sz w:val="20"/>
                <w:szCs w:val="20"/>
              </w:rPr>
              <w:t>1</w:t>
            </w:r>
            <w:r w:rsidR="0091513D" w:rsidRPr="005C7006">
              <w:rPr>
                <w:rFonts w:cs="Arial"/>
                <w:sz w:val="20"/>
                <w:szCs w:val="20"/>
              </w:rPr>
              <w:t>9</w:t>
            </w:r>
            <w:r w:rsidR="000A0100"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Cambodia</w:t>
            </w:r>
          </w:p>
          <w:p w14:paraId="69609DFC" w14:textId="33410EB2" w:rsidR="00286778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20</w:t>
            </w:r>
            <w:r w:rsidR="000A0100" w:rsidRPr="005C7006">
              <w:rPr>
                <w:rFonts w:cs="Arial"/>
                <w:sz w:val="20"/>
                <w:szCs w:val="20"/>
              </w:rPr>
              <w:tab/>
            </w:r>
            <w:r w:rsidR="00286778" w:rsidRPr="005C7006">
              <w:rPr>
                <w:rFonts w:cs="Arial"/>
                <w:sz w:val="20"/>
                <w:szCs w:val="20"/>
              </w:rPr>
              <w:t>Canada</w:t>
            </w:r>
          </w:p>
          <w:p w14:paraId="700367E3" w14:textId="44DBD353" w:rsidR="00681EB0" w:rsidRPr="005C7006" w:rsidRDefault="002B13F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558B702" wp14:editId="5F135802">
                      <wp:simplePos x="0" y="0"/>
                      <wp:positionH relativeFrom="margin">
                        <wp:posOffset>-2141855</wp:posOffset>
                      </wp:positionH>
                      <wp:positionV relativeFrom="line">
                        <wp:posOffset>189865</wp:posOffset>
                      </wp:positionV>
                      <wp:extent cx="0" cy="324000"/>
                      <wp:effectExtent l="0" t="0" r="38100" b="19050"/>
                      <wp:wrapNone/>
                      <wp:docPr id="2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2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46197" id="AutoShape 2" o:spid="_x0000_s1026" type="#_x0000_t32" style="position:absolute;margin-left:-168.65pt;margin-top:14.95pt;width:0;height:25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" strokeweight="1.5pt">
                      <w10:wrap anchorx="margin" anchory="line"/>
                    </v:shape>
                  </w:pict>
                </mc:Fallback>
              </mc:AlternateContent>
            </w:r>
            <w:r w:rsidR="000A0100" w:rsidRPr="005C7006">
              <w:rPr>
                <w:rFonts w:cs="Arial"/>
                <w:sz w:val="20"/>
                <w:szCs w:val="20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</w:rPr>
              <w:t>1</w:t>
            </w:r>
            <w:r w:rsidR="000A0100"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China</w:t>
            </w:r>
          </w:p>
          <w:p w14:paraId="6298D56B" w14:textId="7C28D0B6" w:rsidR="00B73239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</w:rPr>
              <w:t>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E7719F" w:rsidRPr="005C7006">
              <w:rPr>
                <w:rFonts w:cs="Arial"/>
                <w:sz w:val="20"/>
                <w:szCs w:val="20"/>
              </w:rPr>
              <w:t>Colom</w:t>
            </w:r>
            <w:r w:rsidR="00BE2BE1" w:rsidRPr="005C7006">
              <w:rPr>
                <w:rFonts w:cs="Arial"/>
                <w:sz w:val="20"/>
                <w:szCs w:val="20"/>
              </w:rPr>
              <w:t>b</w:t>
            </w:r>
            <w:r w:rsidR="00E7719F" w:rsidRPr="005C7006">
              <w:rPr>
                <w:rFonts w:cs="Arial"/>
                <w:sz w:val="20"/>
                <w:szCs w:val="20"/>
              </w:rPr>
              <w:t>ia</w:t>
            </w:r>
          </w:p>
          <w:p w14:paraId="5E0A85B3" w14:textId="35A3C702" w:rsidR="008256AF" w:rsidRPr="005C7006" w:rsidRDefault="002B13F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8836B04" wp14:editId="105EBFCD">
                      <wp:simplePos x="0" y="0"/>
                      <wp:positionH relativeFrom="margin">
                        <wp:posOffset>-2141855</wp:posOffset>
                      </wp:positionH>
                      <wp:positionV relativeFrom="line">
                        <wp:posOffset>334010</wp:posOffset>
                      </wp:positionV>
                      <wp:extent cx="0" cy="504000"/>
                      <wp:effectExtent l="0" t="0" r="38100" b="29845"/>
                      <wp:wrapNone/>
                      <wp:docPr id="2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79BDE" id="AutoShape 2" o:spid="_x0000_s1026" type="#_x0000_t32" style="position:absolute;margin-left:-168.65pt;margin-top:26.3pt;width:0;height:39.7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" strokeweight="1.5pt">
                      <w10:wrap anchorx="margin" anchory="line"/>
                    </v:shape>
                  </w:pict>
                </mc:Fallback>
              </mc:AlternateContent>
            </w:r>
            <w:r w:rsidR="000A0100" w:rsidRPr="005C7006">
              <w:rPr>
                <w:rFonts w:cs="Arial"/>
                <w:sz w:val="20"/>
                <w:szCs w:val="20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</w:rPr>
              <w:t>3</w:t>
            </w:r>
            <w:r w:rsidR="000A0100" w:rsidRPr="005C7006">
              <w:rPr>
                <w:rFonts w:cs="Arial"/>
                <w:sz w:val="20"/>
                <w:szCs w:val="20"/>
              </w:rPr>
              <w:tab/>
            </w:r>
            <w:r w:rsidR="00E7719F" w:rsidRPr="005C7006">
              <w:rPr>
                <w:rFonts w:cs="Arial"/>
                <w:sz w:val="20"/>
                <w:szCs w:val="20"/>
              </w:rPr>
              <w:t>Comoros</w:t>
            </w:r>
          </w:p>
          <w:p w14:paraId="4DB575E3" w14:textId="7806BD94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  <w:lang w:val="en-US"/>
              </w:rPr>
            </w:pPr>
            <w:r w:rsidRPr="005C7006">
              <w:rPr>
                <w:rFonts w:cs="Arial"/>
                <w:sz w:val="20"/>
                <w:szCs w:val="20"/>
                <w:lang w:val="en-US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  <w:lang w:val="en-US"/>
              </w:rPr>
              <w:t>4</w:t>
            </w:r>
            <w:r w:rsidRPr="005C7006">
              <w:rPr>
                <w:rFonts w:cs="Arial"/>
                <w:sz w:val="20"/>
                <w:szCs w:val="20"/>
                <w:lang w:val="en-US"/>
              </w:rPr>
              <w:tab/>
            </w:r>
            <w:r w:rsidR="00681EB0" w:rsidRPr="005C7006">
              <w:rPr>
                <w:rFonts w:cs="Arial"/>
                <w:sz w:val="20"/>
                <w:szCs w:val="20"/>
                <w:lang w:val="en-US"/>
              </w:rPr>
              <w:t>Costa Rica</w:t>
            </w:r>
          </w:p>
          <w:p w14:paraId="45785A35" w14:textId="55E31FF9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  <w:lang w:val="en-US"/>
              </w:rPr>
            </w:pPr>
            <w:r w:rsidRPr="005C7006">
              <w:rPr>
                <w:rFonts w:cs="Arial"/>
                <w:sz w:val="20"/>
                <w:szCs w:val="20"/>
                <w:lang w:val="en-US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  <w:lang w:val="en-US"/>
              </w:rPr>
              <w:t>5</w:t>
            </w:r>
            <w:r w:rsidRPr="005C7006">
              <w:rPr>
                <w:rFonts w:cs="Arial"/>
                <w:sz w:val="20"/>
                <w:szCs w:val="20"/>
                <w:lang w:val="en-US"/>
              </w:rPr>
              <w:tab/>
            </w:r>
            <w:r w:rsidR="00681EB0" w:rsidRPr="005C7006">
              <w:rPr>
                <w:rFonts w:cs="Arial"/>
                <w:sz w:val="20"/>
                <w:szCs w:val="20"/>
                <w:lang w:val="en-US"/>
              </w:rPr>
              <w:t>Côte d</w:t>
            </w:r>
            <w:r w:rsidR="00FC7A1D" w:rsidRPr="005C7006">
              <w:rPr>
                <w:rFonts w:cs="Arial"/>
                <w:sz w:val="20"/>
                <w:szCs w:val="20"/>
                <w:lang w:val="en-US"/>
              </w:rPr>
              <w:t>’</w:t>
            </w:r>
            <w:r w:rsidR="00681EB0" w:rsidRPr="005C7006">
              <w:rPr>
                <w:rFonts w:cs="Arial"/>
                <w:sz w:val="20"/>
                <w:szCs w:val="20"/>
                <w:lang w:val="en-US"/>
              </w:rPr>
              <w:t>Ivoire</w:t>
            </w:r>
          </w:p>
          <w:p w14:paraId="35298DCE" w14:textId="28D90073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  <w:lang w:val="en-US"/>
              </w:rPr>
            </w:pPr>
            <w:r w:rsidRPr="005C7006">
              <w:rPr>
                <w:rFonts w:cs="Arial"/>
                <w:sz w:val="20"/>
                <w:szCs w:val="20"/>
                <w:lang w:val="en-US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  <w:lang w:val="en-US"/>
              </w:rPr>
              <w:t>6</w:t>
            </w:r>
            <w:r w:rsidRPr="005C7006">
              <w:rPr>
                <w:rFonts w:cs="Arial"/>
                <w:sz w:val="20"/>
                <w:szCs w:val="20"/>
                <w:lang w:val="en-US"/>
              </w:rPr>
              <w:tab/>
            </w:r>
            <w:r w:rsidR="00681EB0" w:rsidRPr="005C7006">
              <w:rPr>
                <w:rFonts w:cs="Arial"/>
                <w:sz w:val="20"/>
                <w:szCs w:val="20"/>
                <w:lang w:val="en-US"/>
              </w:rPr>
              <w:t>Croatia</w:t>
            </w:r>
          </w:p>
          <w:p w14:paraId="1631D68E" w14:textId="46E03911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</w:rPr>
              <w:t>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Czechia</w:t>
            </w:r>
          </w:p>
          <w:p w14:paraId="1100BA57" w14:textId="243B5779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Denmark</w:t>
            </w:r>
          </w:p>
          <w:p w14:paraId="63F94A49" w14:textId="139781E5" w:rsidR="00681EB0" w:rsidRPr="005C7006" w:rsidRDefault="002B13F6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53EC98B" wp14:editId="7966A218">
                      <wp:simplePos x="0" y="0"/>
                      <wp:positionH relativeFrom="margin">
                        <wp:posOffset>-2141855</wp:posOffset>
                      </wp:positionH>
                      <wp:positionV relativeFrom="line">
                        <wp:posOffset>187486</wp:posOffset>
                      </wp:positionV>
                      <wp:extent cx="0" cy="143510"/>
                      <wp:effectExtent l="0" t="0" r="38100" b="27940"/>
                      <wp:wrapNone/>
                      <wp:docPr id="3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D2556" id="AutoShape 2" o:spid="_x0000_s1026" type="#_x0000_t32" style="position:absolute;margin-left:-168.65pt;margin-top:14.75pt;width:0;height:11.3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" strokeweight="1.5pt">
                      <w10:wrap anchorx="margin" anchory="line"/>
                    </v:shape>
                  </w:pict>
                </mc:Fallback>
              </mc:AlternateContent>
            </w:r>
            <w:r w:rsidR="000A0100" w:rsidRPr="005C7006">
              <w:rPr>
                <w:rFonts w:cs="Arial"/>
                <w:sz w:val="20"/>
                <w:szCs w:val="20"/>
              </w:rPr>
              <w:t>2</w:t>
            </w:r>
            <w:r w:rsidR="0091513D" w:rsidRPr="005C7006">
              <w:rPr>
                <w:rFonts w:cs="Arial"/>
                <w:sz w:val="20"/>
                <w:szCs w:val="20"/>
              </w:rPr>
              <w:t>9</w:t>
            </w:r>
            <w:r w:rsidR="000A0100"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Djibouti</w:t>
            </w:r>
          </w:p>
          <w:p w14:paraId="6DA3B293" w14:textId="26AF1325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30</w:t>
            </w:r>
            <w:r w:rsidR="000A0100"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Egypt</w:t>
            </w:r>
          </w:p>
          <w:p w14:paraId="0F72179E" w14:textId="5D2A93C9" w:rsidR="00681EB0" w:rsidRPr="005C7006" w:rsidRDefault="000A010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="0091513D" w:rsidRPr="005C7006">
              <w:rPr>
                <w:rFonts w:cs="Arial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El Salvador</w:t>
            </w:r>
          </w:p>
        </w:tc>
        <w:tc>
          <w:tcPr>
            <w:tcW w:w="845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B9A59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32</w:t>
            </w:r>
            <w:r w:rsidRPr="005C7006">
              <w:rPr>
                <w:rFonts w:cs="Arial"/>
                <w:sz w:val="20"/>
                <w:szCs w:val="20"/>
              </w:rPr>
              <w:tab/>
              <w:t>Estonia</w:t>
            </w:r>
          </w:p>
          <w:p w14:paraId="176D2818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33</w:t>
            </w:r>
            <w:r w:rsidRPr="005C7006">
              <w:rPr>
                <w:rFonts w:cs="Arial"/>
                <w:sz w:val="20"/>
                <w:szCs w:val="20"/>
              </w:rPr>
              <w:tab/>
              <w:t>Fiji</w:t>
            </w:r>
          </w:p>
          <w:p w14:paraId="51A7D970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34</w:t>
            </w:r>
            <w:r w:rsidRPr="005C7006">
              <w:rPr>
                <w:rFonts w:cs="Arial"/>
                <w:sz w:val="20"/>
                <w:szCs w:val="20"/>
              </w:rPr>
              <w:tab/>
              <w:t>Finland</w:t>
            </w:r>
          </w:p>
          <w:p w14:paraId="6FF38D58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35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France </w:t>
            </w:r>
          </w:p>
          <w:p w14:paraId="2700C192" w14:textId="304F5EC6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Germany</w:t>
            </w:r>
          </w:p>
          <w:p w14:paraId="630EC837" w14:textId="12A92D72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Ghana</w:t>
            </w:r>
          </w:p>
          <w:p w14:paraId="4923DF70" w14:textId="6F0ABF35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Greece</w:t>
            </w:r>
          </w:p>
          <w:p w14:paraId="003FB664" w14:textId="6C6F8BB0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Grenada</w:t>
            </w:r>
          </w:p>
          <w:p w14:paraId="2744C09E" w14:textId="689E9CBA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Guinea </w:t>
            </w:r>
          </w:p>
          <w:p w14:paraId="139E4046" w14:textId="5CC62031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Indonesia</w:t>
            </w:r>
          </w:p>
          <w:p w14:paraId="39147B3F" w14:textId="02445B35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Iran (Islamic Rep.)</w:t>
            </w:r>
          </w:p>
          <w:p w14:paraId="75498FF0" w14:textId="3CBFBE82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Ireland</w:t>
            </w:r>
          </w:p>
          <w:p w14:paraId="2223EC1E" w14:textId="5E0ED0EC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Italy</w:t>
            </w:r>
          </w:p>
          <w:p w14:paraId="5725ED2D" w14:textId="213D82C5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Kazakhstan</w:t>
            </w:r>
          </w:p>
          <w:p w14:paraId="6508AC9D" w14:textId="640DD49E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Kenya</w:t>
            </w:r>
          </w:p>
          <w:p w14:paraId="18D2F800" w14:textId="02CE5E36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Korea (Rep.)</w:t>
            </w:r>
          </w:p>
          <w:p w14:paraId="2F1944E9" w14:textId="33D5FF0B" w:rsidR="00D4725E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D4725E" w:rsidRPr="005C7006">
              <w:rPr>
                <w:rFonts w:cs="Arial"/>
                <w:sz w:val="20"/>
                <w:szCs w:val="20"/>
              </w:rPr>
              <w:t>Kyrgyzstan</w:t>
            </w:r>
          </w:p>
          <w:p w14:paraId="1B27152C" w14:textId="6E37FFB7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Latvia</w:t>
            </w:r>
          </w:p>
          <w:p w14:paraId="4563F574" w14:textId="0088E94F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Lebanon</w:t>
            </w:r>
          </w:p>
          <w:p w14:paraId="26CC2D06" w14:textId="0CDEABFB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Lithuania</w:t>
            </w:r>
          </w:p>
          <w:p w14:paraId="01E7F668" w14:textId="44C43C68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Malta</w:t>
            </w:r>
          </w:p>
          <w:p w14:paraId="3AE4A23D" w14:textId="6356A4E4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Mauritius</w:t>
            </w:r>
          </w:p>
          <w:p w14:paraId="7030C950" w14:textId="1C513EF8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Mexico</w:t>
            </w:r>
          </w:p>
          <w:p w14:paraId="1AA7FA06" w14:textId="4E332F9A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Moldova (Rep.)</w:t>
            </w:r>
          </w:p>
          <w:p w14:paraId="392F8AAD" w14:textId="12CE798F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Mongolia </w:t>
            </w:r>
          </w:p>
          <w:p w14:paraId="6FE7E829" w14:textId="10634DB4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Mozambique</w:t>
            </w:r>
          </w:p>
          <w:p w14:paraId="2EC25A84" w14:textId="47DC49E3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B96913" w:rsidRPr="005C7006">
              <w:rPr>
                <w:rFonts w:cs="Arial"/>
                <w:sz w:val="20"/>
                <w:szCs w:val="20"/>
              </w:rPr>
              <w:t xml:space="preserve">Netherlands (Kingdom of the) </w:t>
            </w:r>
          </w:p>
          <w:p w14:paraId="711749E6" w14:textId="6ADE8007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New Zealand</w:t>
            </w:r>
          </w:p>
          <w:p w14:paraId="257AF57E" w14:textId="4AB92507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Nigeria</w:t>
            </w:r>
          </w:p>
          <w:p w14:paraId="6FC38F0F" w14:textId="5EE5ADDE" w:rsidR="00B14B4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B14B40" w:rsidRPr="005C7006">
              <w:rPr>
                <w:rFonts w:cs="Arial"/>
                <w:sz w:val="20"/>
                <w:szCs w:val="20"/>
              </w:rPr>
              <w:t>North Macedonia</w:t>
            </w:r>
          </w:p>
          <w:p w14:paraId="2615DB8B" w14:textId="45746C4C" w:rsidR="0091513D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Norway</w:t>
            </w:r>
          </w:p>
        </w:tc>
        <w:tc>
          <w:tcPr>
            <w:tcW w:w="868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3CC48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63</w:t>
            </w:r>
            <w:r w:rsidRPr="005C7006">
              <w:rPr>
                <w:rFonts w:cs="Arial"/>
                <w:sz w:val="20"/>
                <w:szCs w:val="20"/>
              </w:rPr>
              <w:tab/>
              <w:t>Peru</w:t>
            </w:r>
          </w:p>
          <w:p w14:paraId="0660C817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64</w:t>
            </w:r>
            <w:r w:rsidRPr="005C7006">
              <w:rPr>
                <w:rFonts w:cs="Arial"/>
                <w:sz w:val="20"/>
                <w:szCs w:val="20"/>
              </w:rPr>
              <w:tab/>
              <w:t>Philippines</w:t>
            </w:r>
          </w:p>
          <w:p w14:paraId="49E8DD57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65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Poland </w:t>
            </w:r>
          </w:p>
          <w:p w14:paraId="05803B49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66</w:t>
            </w:r>
            <w:r w:rsidRPr="005C7006">
              <w:rPr>
                <w:rFonts w:cs="Arial"/>
                <w:sz w:val="20"/>
                <w:szCs w:val="20"/>
              </w:rPr>
              <w:tab/>
              <w:t>Portugal</w:t>
            </w:r>
          </w:p>
          <w:p w14:paraId="236F097B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67</w:t>
            </w:r>
            <w:r w:rsidRPr="005C7006">
              <w:rPr>
                <w:rFonts w:cs="Arial"/>
                <w:sz w:val="20"/>
                <w:szCs w:val="20"/>
              </w:rPr>
              <w:tab/>
              <w:t>Russian Federation</w:t>
            </w:r>
          </w:p>
          <w:p w14:paraId="75CB82BB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68</w:t>
            </w:r>
            <w:r w:rsidRPr="005C7006">
              <w:rPr>
                <w:rFonts w:cs="Arial"/>
                <w:sz w:val="20"/>
                <w:szCs w:val="20"/>
              </w:rPr>
              <w:tab/>
              <w:t>Saudi Arabia</w:t>
            </w:r>
          </w:p>
          <w:p w14:paraId="1B6331FA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69</w:t>
            </w:r>
            <w:r w:rsidRPr="005C7006">
              <w:rPr>
                <w:rFonts w:cs="Arial"/>
                <w:sz w:val="20"/>
                <w:szCs w:val="20"/>
              </w:rPr>
              <w:tab/>
              <w:t>Serbia</w:t>
            </w:r>
          </w:p>
          <w:p w14:paraId="6AE35FEF" w14:textId="77777777" w:rsidR="00DD09F2" w:rsidRPr="005C7006" w:rsidRDefault="00DD09F2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70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Singapore </w:t>
            </w:r>
          </w:p>
          <w:p w14:paraId="0ED237B5" w14:textId="574771BE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Slovakia</w:t>
            </w:r>
          </w:p>
          <w:p w14:paraId="31AFC131" w14:textId="69567C6E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South Africa</w:t>
            </w:r>
          </w:p>
          <w:p w14:paraId="3E93559C" w14:textId="1A878F37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Spain</w:t>
            </w:r>
          </w:p>
          <w:p w14:paraId="35480F39" w14:textId="57C6C591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Sri Lanka</w:t>
            </w:r>
          </w:p>
          <w:p w14:paraId="287CD779" w14:textId="772AAF9E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Suriname</w:t>
            </w:r>
          </w:p>
          <w:p w14:paraId="586307A9" w14:textId="6E7C64F1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Sweden</w:t>
            </w:r>
          </w:p>
          <w:p w14:paraId="6A29BBE7" w14:textId="6FC6905F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Switzerland</w:t>
            </w:r>
          </w:p>
          <w:p w14:paraId="49E71BED" w14:textId="7177D4DD" w:rsidR="00460A01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460A01" w:rsidRPr="005C7006">
              <w:rPr>
                <w:rFonts w:cs="Arial"/>
                <w:sz w:val="20"/>
                <w:szCs w:val="20"/>
              </w:rPr>
              <w:t>Syrian Arab Rep</w:t>
            </w:r>
          </w:p>
          <w:p w14:paraId="39D8C4A0" w14:textId="3F8B040D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Thailand</w:t>
            </w:r>
          </w:p>
          <w:p w14:paraId="4BFC0EB5" w14:textId="6AF00BAC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Tunisia</w:t>
            </w:r>
          </w:p>
          <w:p w14:paraId="1FCD14C4" w14:textId="315563C4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Türkiye</w:t>
            </w:r>
          </w:p>
          <w:p w14:paraId="19A262F8" w14:textId="578FB5FA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Turkmenistan</w:t>
            </w:r>
          </w:p>
          <w:p w14:paraId="05BB8DAD" w14:textId="129E71DF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Ukraine</w:t>
            </w:r>
          </w:p>
          <w:p w14:paraId="0736E790" w14:textId="55E16173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United Arab Emirates</w:t>
            </w:r>
          </w:p>
          <w:p w14:paraId="605E3E40" w14:textId="48F68414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United Kingdom of Great Britain and Northern Ireland</w:t>
            </w:r>
          </w:p>
          <w:p w14:paraId="0367C076" w14:textId="76660810" w:rsidR="008256AF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8256AF" w:rsidRPr="005C7006">
              <w:rPr>
                <w:rFonts w:cs="Arial"/>
                <w:sz w:val="20"/>
                <w:szCs w:val="20"/>
              </w:rPr>
              <w:t>United Rep. of</w:t>
            </w:r>
            <w:r w:rsidRPr="005C7006">
              <w:rPr>
                <w:rFonts w:cs="Arial"/>
                <w:sz w:val="20"/>
                <w:szCs w:val="20"/>
              </w:rPr>
              <w:t xml:space="preserve"> </w:t>
            </w:r>
            <w:r w:rsidR="008256AF" w:rsidRPr="005C7006">
              <w:rPr>
                <w:rFonts w:cs="Arial"/>
                <w:sz w:val="20"/>
                <w:szCs w:val="20"/>
              </w:rPr>
              <w:t xml:space="preserve">Tanzania </w:t>
            </w:r>
          </w:p>
          <w:p w14:paraId="1A870D45" w14:textId="28E7DCFC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Uruguay</w:t>
            </w:r>
          </w:p>
          <w:p w14:paraId="4A14D8BF" w14:textId="200F9C4F" w:rsidR="00681EB0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Venezuela (Bolivarian Rep.)</w:t>
            </w:r>
          </w:p>
          <w:p w14:paraId="1CCBF892" w14:textId="49819AC4" w:rsidR="00303BF3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Viet Nam</w:t>
            </w:r>
          </w:p>
          <w:p w14:paraId="580BC311" w14:textId="768EBE61" w:rsidR="00303BF3" w:rsidRPr="005C7006" w:rsidRDefault="0091513D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90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Zimbabw</w:t>
            </w:r>
            <w:r w:rsidR="00DD09F2" w:rsidRPr="005C7006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743" w:type="pc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56474EB2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08A2F59C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</w:tr>
      <w:tr w:rsidR="00031818" w:rsidRPr="005C7006" w14:paraId="00B7A5BA" w14:textId="77777777" w:rsidTr="000C4D9A">
        <w:trPr>
          <w:trHeight w:val="20"/>
        </w:trPr>
        <w:tc>
          <w:tcPr>
            <w:tcW w:w="760" w:type="pct"/>
            <w:shd w:val="clear" w:color="auto" w:fill="C2D69B" w:themeFill="accent3" w:themeFillTint="99"/>
          </w:tcPr>
          <w:p w14:paraId="31E27C88" w14:textId="00FC6E01" w:rsidR="00681EB0" w:rsidRPr="005C7006" w:rsidRDefault="00F744E6" w:rsidP="00DD09F2">
            <w:pPr>
              <w:pageBreakBefore/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8D8DCE8" wp14:editId="07965906">
                      <wp:simplePos x="0" y="0"/>
                      <wp:positionH relativeFrom="margin">
                        <wp:posOffset>-146050</wp:posOffset>
                      </wp:positionH>
                      <wp:positionV relativeFrom="line">
                        <wp:posOffset>2244090</wp:posOffset>
                      </wp:positionV>
                      <wp:extent cx="0" cy="504000"/>
                      <wp:effectExtent l="0" t="0" r="38100" b="29845"/>
                      <wp:wrapNone/>
                      <wp:docPr id="3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70755" id="AutoShape 2" o:spid="_x0000_s1026" type="#_x0000_t32" style="position:absolute;margin-left:-11.5pt;margin-top:176.7pt;width:0;height:39.7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" strokeweight="1.5pt">
                      <w10:wrap anchorx="margin" anchory="line"/>
                    </v:shape>
                  </w:pict>
                </mc:Fallback>
              </mc:AlternateContent>
            </w: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40AE800" wp14:editId="5075FACC">
                      <wp:simplePos x="0" y="0"/>
                      <wp:positionH relativeFrom="margin">
                        <wp:posOffset>-146050</wp:posOffset>
                      </wp:positionH>
                      <wp:positionV relativeFrom="line">
                        <wp:posOffset>701040</wp:posOffset>
                      </wp:positionV>
                      <wp:extent cx="0" cy="504000"/>
                      <wp:effectExtent l="0" t="0" r="38100" b="29845"/>
                      <wp:wrapNone/>
                      <wp:docPr id="3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0C24F" id="AutoShape 2" o:spid="_x0000_s1026" type="#_x0000_t32" style="position:absolute;margin-left:-11.5pt;margin-top:55.2pt;width:0;height:39.7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" strokeweight="1.5pt">
                      <w10:wrap anchorx="margin" anchory="line"/>
                    </v:shape>
                  </w:pict>
                </mc:Fallback>
              </mc:AlternateContent>
            </w: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5BBB183" wp14:editId="6F14BE27">
                      <wp:simplePos x="0" y="0"/>
                      <wp:positionH relativeFrom="margin">
                        <wp:posOffset>-144145</wp:posOffset>
                      </wp:positionH>
                      <wp:positionV relativeFrom="line">
                        <wp:posOffset>24604</wp:posOffset>
                      </wp:positionV>
                      <wp:extent cx="0" cy="467995"/>
                      <wp:effectExtent l="0" t="0" r="38100" b="27305"/>
                      <wp:wrapNone/>
                      <wp:docPr id="4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D8419" id="AutoShape 2" o:spid="_x0000_s1026" type="#_x0000_t32" style="position:absolute;margin-left:-11.35pt;margin-top:1.95pt;width:0;height:36.8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" strokeweight="1.5pt">
                      <w10:wrap anchorx="margin" anchory="line"/>
                    </v:shape>
                  </w:pict>
                </mc:Fallback>
              </mc:AlternateContent>
            </w:r>
            <w:r w:rsidR="00681EB0" w:rsidRPr="005C7006">
              <w:rPr>
                <w:rFonts w:cs="Arial"/>
                <w:sz w:val="20"/>
                <w:szCs w:val="20"/>
              </w:rPr>
              <w:t>3a</w:t>
            </w:r>
            <w:r w:rsidR="00681EB0" w:rsidRPr="005C7006">
              <w:rPr>
                <w:rFonts w:cs="Arial"/>
                <w:sz w:val="20"/>
                <w:szCs w:val="20"/>
              </w:rPr>
              <w:tab/>
              <w:t>With conditions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14:paraId="58D0460C" w14:textId="605CF7D0" w:rsidR="00681EB0" w:rsidRPr="005C7006" w:rsidRDefault="00B35DD1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C0FA1" w14:textId="24C0C4D1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Albania</w:t>
            </w:r>
          </w:p>
          <w:p w14:paraId="640E231B" w14:textId="4261D0E8" w:rsidR="001123E9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Algeria</w:t>
            </w:r>
          </w:p>
          <w:p w14:paraId="7AB0CCD6" w14:textId="475EA2F7" w:rsidR="001123E9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1123E9" w:rsidRPr="005C7006">
              <w:rPr>
                <w:rFonts w:cs="Arial"/>
                <w:sz w:val="20"/>
                <w:szCs w:val="20"/>
              </w:rPr>
              <w:t>Angola</w:t>
            </w:r>
          </w:p>
          <w:p w14:paraId="54906216" w14:textId="3EF5E643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Antigua and</w:t>
            </w:r>
            <w:r w:rsidRPr="005C7006">
              <w:rPr>
                <w:rFonts w:cs="Arial"/>
                <w:sz w:val="20"/>
                <w:szCs w:val="20"/>
              </w:rPr>
              <w:t xml:space="preserve"> </w:t>
            </w:r>
            <w:r w:rsidR="00681EB0" w:rsidRPr="005C7006">
              <w:rPr>
                <w:rFonts w:cs="Arial"/>
                <w:sz w:val="20"/>
                <w:szCs w:val="20"/>
              </w:rPr>
              <w:t>Barbuda</w:t>
            </w:r>
          </w:p>
          <w:p w14:paraId="27CBB4EA" w14:textId="69506095" w:rsidR="008256AF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31818" w:rsidRPr="005C7006">
              <w:rPr>
                <w:rFonts w:cs="Arial"/>
                <w:sz w:val="20"/>
                <w:szCs w:val="20"/>
              </w:rPr>
              <w:t>Argentina</w:t>
            </w:r>
          </w:p>
          <w:p w14:paraId="06A17275" w14:textId="6D4EF386" w:rsidR="008256AF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31818" w:rsidRPr="005C7006">
              <w:rPr>
                <w:rFonts w:cs="Arial"/>
                <w:sz w:val="20"/>
                <w:szCs w:val="20"/>
              </w:rPr>
              <w:t>Aruba, Curaçao</w:t>
            </w:r>
            <w:r w:rsidR="00FC7A1D" w:rsidRPr="005C7006">
              <w:rPr>
                <w:rFonts w:cs="Arial"/>
                <w:sz w:val="20"/>
                <w:szCs w:val="20"/>
              </w:rPr>
              <w:t xml:space="preserve"> </w:t>
            </w:r>
            <w:r w:rsidR="001C037F" w:rsidRPr="005C7006">
              <w:rPr>
                <w:rFonts w:cs="Arial"/>
                <w:sz w:val="20"/>
                <w:szCs w:val="20"/>
              </w:rPr>
              <w:br/>
            </w:r>
            <w:r w:rsidR="00031818" w:rsidRPr="005C7006">
              <w:rPr>
                <w:rFonts w:cs="Arial"/>
                <w:sz w:val="20"/>
                <w:szCs w:val="20"/>
              </w:rPr>
              <w:t>and Sint Maarten</w:t>
            </w:r>
          </w:p>
          <w:p w14:paraId="420FD496" w14:textId="637E9085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Australia</w:t>
            </w:r>
          </w:p>
          <w:p w14:paraId="745B5C3A" w14:textId="6717CE3B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Austria</w:t>
            </w:r>
          </w:p>
          <w:p w14:paraId="6FEDFFD3" w14:textId="64B42FAE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Azerbaijan</w:t>
            </w:r>
          </w:p>
          <w:p w14:paraId="187C2B14" w14:textId="4182D9E1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Bahamas</w:t>
            </w:r>
          </w:p>
          <w:p w14:paraId="6E8D679E" w14:textId="4190D8D1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Bahrain</w:t>
            </w:r>
          </w:p>
          <w:p w14:paraId="41CD11EF" w14:textId="4769858B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Barbados</w:t>
            </w:r>
          </w:p>
          <w:p w14:paraId="7335C946" w14:textId="3AF14EB2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Belarus</w:t>
            </w:r>
          </w:p>
          <w:p w14:paraId="71777F42" w14:textId="40C9B503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Belgium</w:t>
            </w:r>
          </w:p>
          <w:p w14:paraId="1059F87F" w14:textId="74681679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Brazil</w:t>
            </w:r>
          </w:p>
          <w:p w14:paraId="669EDACE" w14:textId="618C6ACF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Brunei Darussalam</w:t>
            </w:r>
          </w:p>
          <w:p w14:paraId="773CF34A" w14:textId="21C96EC1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Bulgaria</w:t>
            </w:r>
          </w:p>
          <w:p w14:paraId="784E51A5" w14:textId="58FEA718" w:rsidR="00681EB0" w:rsidRPr="005C7006" w:rsidRDefault="0010211B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Burkina Faso</w:t>
            </w:r>
          </w:p>
          <w:p w14:paraId="6F9F1934" w14:textId="3C5D26C6" w:rsidR="00681EB0" w:rsidRPr="005C7006" w:rsidRDefault="008D1DA1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9075CAF" wp14:editId="1D87F4CA">
                      <wp:simplePos x="0" y="0"/>
                      <wp:positionH relativeFrom="margin">
                        <wp:posOffset>-2110105</wp:posOffset>
                      </wp:positionH>
                      <wp:positionV relativeFrom="line">
                        <wp:posOffset>192566</wp:posOffset>
                      </wp:positionV>
                      <wp:extent cx="0" cy="972000"/>
                      <wp:effectExtent l="0" t="0" r="38100" b="19050"/>
                      <wp:wrapNone/>
                      <wp:docPr id="3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7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A80E7" id="AutoShape 2" o:spid="_x0000_s1026" type="#_x0000_t32" style="position:absolute;margin-left:-166.15pt;margin-top:15.15pt;width:0;height:76.5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" strokeweight="1.5pt">
                      <w10:wrap anchorx="margin" anchory="line"/>
                    </v:shape>
                  </w:pict>
                </mc:Fallback>
              </mc:AlternateContent>
            </w:r>
            <w:r w:rsidR="0016203C" w:rsidRPr="005C7006">
              <w:rPr>
                <w:rFonts w:cs="Arial"/>
                <w:sz w:val="20"/>
                <w:szCs w:val="20"/>
              </w:rPr>
              <w:t>19</w:t>
            </w:r>
            <w:r w:rsidR="0016203C"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Cambodia</w:t>
            </w:r>
          </w:p>
          <w:p w14:paraId="24D17FEB" w14:textId="4EA1246F" w:rsidR="00286778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286778" w:rsidRPr="005C7006">
              <w:rPr>
                <w:rFonts w:cs="Arial"/>
                <w:sz w:val="20"/>
                <w:szCs w:val="20"/>
              </w:rPr>
              <w:t>Canada</w:t>
            </w:r>
          </w:p>
          <w:p w14:paraId="4596E03E" w14:textId="7426DC9D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China</w:t>
            </w:r>
          </w:p>
          <w:p w14:paraId="4E6978CA" w14:textId="79635A14" w:rsidR="00031818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31818" w:rsidRPr="005C7006">
              <w:rPr>
                <w:rFonts w:cs="Arial"/>
                <w:sz w:val="20"/>
                <w:szCs w:val="20"/>
              </w:rPr>
              <w:t>Colombia</w:t>
            </w:r>
          </w:p>
          <w:p w14:paraId="0A231C90" w14:textId="34E684B6" w:rsidR="00031818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031818" w:rsidRPr="005C7006">
              <w:rPr>
                <w:rFonts w:cs="Arial"/>
                <w:sz w:val="20"/>
                <w:szCs w:val="20"/>
              </w:rPr>
              <w:t>Comoros</w:t>
            </w:r>
          </w:p>
          <w:p w14:paraId="468C0398" w14:textId="59684F3E" w:rsidR="00FF7977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Costa Rica</w:t>
            </w:r>
          </w:p>
          <w:p w14:paraId="6333EB5E" w14:textId="548A2D4C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Côte d</w:t>
            </w:r>
            <w:r w:rsidR="00FC7A1D" w:rsidRPr="005C7006">
              <w:rPr>
                <w:rFonts w:cs="Arial"/>
                <w:sz w:val="20"/>
                <w:szCs w:val="20"/>
              </w:rPr>
              <w:t>’</w:t>
            </w:r>
            <w:r w:rsidR="00681EB0" w:rsidRPr="005C7006">
              <w:rPr>
                <w:rFonts w:cs="Arial"/>
                <w:sz w:val="20"/>
                <w:szCs w:val="20"/>
              </w:rPr>
              <w:t>Ivoire</w:t>
            </w:r>
          </w:p>
          <w:p w14:paraId="59D9665D" w14:textId="53F8A2D0" w:rsidR="00681EB0" w:rsidRPr="005C7006" w:rsidRDefault="008D1DA1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D5CE12E" wp14:editId="13266993">
                      <wp:simplePos x="0" y="0"/>
                      <wp:positionH relativeFrom="margin">
                        <wp:posOffset>-2110105</wp:posOffset>
                      </wp:positionH>
                      <wp:positionV relativeFrom="line">
                        <wp:posOffset>193040</wp:posOffset>
                      </wp:positionV>
                      <wp:extent cx="0" cy="143510"/>
                      <wp:effectExtent l="0" t="0" r="38100" b="27940"/>
                      <wp:wrapNone/>
                      <wp:docPr id="3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CC1D4" id="AutoShape 2" o:spid="_x0000_s1026" type="#_x0000_t32" style="position:absolute;margin-left:-166.15pt;margin-top:15.2pt;width:0;height:11.3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" strokeweight="1.5pt">
                      <w10:wrap anchorx="margin" anchory="line"/>
                    </v:shape>
                  </w:pict>
                </mc:Fallback>
              </mc:AlternateContent>
            </w:r>
            <w:r w:rsidR="0016203C" w:rsidRPr="005C7006">
              <w:rPr>
                <w:rFonts w:cs="Arial"/>
                <w:sz w:val="20"/>
                <w:szCs w:val="20"/>
              </w:rPr>
              <w:t>26</w:t>
            </w:r>
            <w:r w:rsidR="0016203C"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Czechia</w:t>
            </w:r>
          </w:p>
          <w:p w14:paraId="0438E93C" w14:textId="639F6A36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Denmark</w:t>
            </w:r>
          </w:p>
          <w:p w14:paraId="16586868" w14:textId="5F6ACCDA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Djibouti</w:t>
            </w:r>
          </w:p>
          <w:p w14:paraId="58AA2DCE" w14:textId="7EC7E250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29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Egypt</w:t>
            </w:r>
          </w:p>
          <w:p w14:paraId="13AC1161" w14:textId="4502FD72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El Salvador</w:t>
            </w:r>
          </w:p>
          <w:p w14:paraId="4B236C09" w14:textId="744AC426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Estonia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47F25" w14:textId="384F4693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Fiji</w:t>
            </w:r>
          </w:p>
          <w:p w14:paraId="46BE7B2B" w14:textId="3362402B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Finland</w:t>
            </w:r>
          </w:p>
          <w:p w14:paraId="1487FA77" w14:textId="6D67F196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France</w:t>
            </w:r>
          </w:p>
          <w:p w14:paraId="3FA0528A" w14:textId="6F94D39D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Germany</w:t>
            </w:r>
          </w:p>
          <w:p w14:paraId="048B5187" w14:textId="4443F939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Ghana</w:t>
            </w:r>
          </w:p>
          <w:p w14:paraId="6FC34FE7" w14:textId="03143EE5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Greece</w:t>
            </w:r>
          </w:p>
          <w:p w14:paraId="32DD4309" w14:textId="7005A86D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Grenada</w:t>
            </w:r>
          </w:p>
          <w:p w14:paraId="6D617C52" w14:textId="53592C3B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 xml:space="preserve">Guinea </w:t>
            </w:r>
          </w:p>
          <w:p w14:paraId="4FEB3DA4" w14:textId="188B2D30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Indonesia</w:t>
            </w:r>
          </w:p>
          <w:p w14:paraId="0EA88D21" w14:textId="14C1864A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Iran (Islamic Rep.)</w:t>
            </w:r>
          </w:p>
          <w:p w14:paraId="35F95B72" w14:textId="41D5C587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Ireland</w:t>
            </w:r>
          </w:p>
          <w:p w14:paraId="3A35EA9F" w14:textId="6CBB1053" w:rsidR="00681EB0" w:rsidRPr="005C7006" w:rsidRDefault="0016203C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Italy</w:t>
            </w:r>
          </w:p>
          <w:p w14:paraId="4176B72B" w14:textId="3A67DF62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Kazakhstan</w:t>
            </w:r>
          </w:p>
          <w:p w14:paraId="025DCB8F" w14:textId="5E972D32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Kenya</w:t>
            </w:r>
          </w:p>
          <w:p w14:paraId="253EE016" w14:textId="1D0B27AC" w:rsidR="00D4725E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D4725E" w:rsidRPr="005C7006">
              <w:rPr>
                <w:rFonts w:cs="Arial"/>
                <w:sz w:val="20"/>
                <w:szCs w:val="20"/>
              </w:rPr>
              <w:t>Kyrgyzstan</w:t>
            </w:r>
          </w:p>
          <w:p w14:paraId="2095B0B3" w14:textId="385CE0DF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Latvia</w:t>
            </w:r>
          </w:p>
          <w:p w14:paraId="29A87C6D" w14:textId="1E44FD35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Lebanon</w:t>
            </w:r>
          </w:p>
          <w:p w14:paraId="3FBA1A52" w14:textId="1848A284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49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Lithuania</w:t>
            </w:r>
          </w:p>
          <w:p w14:paraId="61908285" w14:textId="2DACDD29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Malta</w:t>
            </w:r>
          </w:p>
          <w:p w14:paraId="7FEC1422" w14:textId="6ED058F4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Mauritius</w:t>
            </w:r>
          </w:p>
          <w:p w14:paraId="1A430E52" w14:textId="77777777" w:rsidR="00303BF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Mexico</w:t>
            </w:r>
          </w:p>
          <w:p w14:paraId="06E0B17B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53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Mongolia </w:t>
            </w:r>
          </w:p>
          <w:p w14:paraId="750562B8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54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Mozambique </w:t>
            </w:r>
          </w:p>
          <w:p w14:paraId="6AA91F08" w14:textId="7A5226AF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55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Netherlands (Kingdom of the) </w:t>
            </w:r>
          </w:p>
          <w:p w14:paraId="75186F36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56</w:t>
            </w:r>
            <w:r w:rsidRPr="005C7006">
              <w:rPr>
                <w:rFonts w:cs="Arial"/>
                <w:sz w:val="20"/>
                <w:szCs w:val="20"/>
              </w:rPr>
              <w:tab/>
              <w:t>New Zealand</w:t>
            </w:r>
          </w:p>
          <w:p w14:paraId="456F6DBE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57</w:t>
            </w:r>
            <w:r w:rsidRPr="005C7006">
              <w:rPr>
                <w:rFonts w:cs="Arial"/>
                <w:sz w:val="20"/>
                <w:szCs w:val="20"/>
              </w:rPr>
              <w:tab/>
              <w:t>Nigeria</w:t>
            </w:r>
          </w:p>
          <w:p w14:paraId="5ED1E711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58</w:t>
            </w:r>
            <w:r w:rsidRPr="005C7006">
              <w:rPr>
                <w:rFonts w:cs="Arial"/>
                <w:sz w:val="20"/>
                <w:szCs w:val="20"/>
              </w:rPr>
              <w:tab/>
              <w:t>North Macedonia</w:t>
            </w:r>
          </w:p>
          <w:p w14:paraId="359A573C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59</w:t>
            </w:r>
            <w:r w:rsidRPr="005C7006">
              <w:rPr>
                <w:rFonts w:cs="Arial"/>
                <w:sz w:val="20"/>
                <w:szCs w:val="20"/>
              </w:rPr>
              <w:tab/>
              <w:t>Norway</w:t>
            </w:r>
          </w:p>
          <w:p w14:paraId="7D116D63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60</w:t>
            </w:r>
            <w:r w:rsidRPr="005C7006">
              <w:rPr>
                <w:rFonts w:cs="Arial"/>
                <w:sz w:val="20"/>
                <w:szCs w:val="20"/>
              </w:rPr>
              <w:tab/>
              <w:t>Peru</w:t>
            </w:r>
          </w:p>
          <w:p w14:paraId="209E71F1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61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Philippines </w:t>
            </w:r>
          </w:p>
          <w:p w14:paraId="49950C30" w14:textId="7985F181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62</w:t>
            </w:r>
            <w:r w:rsidRPr="005C7006">
              <w:rPr>
                <w:rFonts w:cs="Arial"/>
                <w:sz w:val="20"/>
                <w:szCs w:val="20"/>
              </w:rPr>
              <w:tab/>
              <w:t>Poland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D5792" w14:textId="1FC5D674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Portugal</w:t>
            </w:r>
          </w:p>
          <w:p w14:paraId="3EC12555" w14:textId="2D2B0BFA" w:rsidR="008256AF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8256AF" w:rsidRPr="005C7006">
              <w:rPr>
                <w:rFonts w:cs="Arial"/>
                <w:sz w:val="20"/>
                <w:szCs w:val="20"/>
              </w:rPr>
              <w:t xml:space="preserve">Rep. of Korea </w:t>
            </w:r>
          </w:p>
          <w:p w14:paraId="1609BC18" w14:textId="6EE43ABD" w:rsidR="008256AF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8256AF" w:rsidRPr="005C7006">
              <w:rPr>
                <w:rFonts w:cs="Arial"/>
                <w:sz w:val="20"/>
                <w:szCs w:val="20"/>
              </w:rPr>
              <w:t>Rep. of Moldova</w:t>
            </w:r>
          </w:p>
          <w:p w14:paraId="79953A3B" w14:textId="2B5DF446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Russian</w:t>
            </w:r>
            <w:r w:rsidR="00303BF3" w:rsidRPr="005C7006">
              <w:rPr>
                <w:rFonts w:cs="Arial"/>
                <w:sz w:val="20"/>
                <w:szCs w:val="20"/>
              </w:rPr>
              <w:t xml:space="preserve"> </w:t>
            </w:r>
            <w:r w:rsidR="00681EB0" w:rsidRPr="005C7006">
              <w:rPr>
                <w:rFonts w:cs="Arial"/>
                <w:sz w:val="20"/>
                <w:szCs w:val="20"/>
              </w:rPr>
              <w:t>Federation</w:t>
            </w:r>
          </w:p>
          <w:p w14:paraId="6CE7D122" w14:textId="5537163A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Saudi Arabia</w:t>
            </w:r>
          </w:p>
          <w:p w14:paraId="16A48068" w14:textId="4DB1D7B8" w:rsidR="00495CE9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495CE9" w:rsidRPr="005C7006">
              <w:rPr>
                <w:rFonts w:cs="Arial"/>
                <w:sz w:val="20"/>
                <w:szCs w:val="20"/>
              </w:rPr>
              <w:t>Serbia</w:t>
            </w:r>
          </w:p>
          <w:p w14:paraId="61BE2366" w14:textId="2029B5AE" w:rsidR="00AA2472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69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AA2472" w:rsidRPr="005C7006">
              <w:rPr>
                <w:rFonts w:cs="Arial"/>
                <w:sz w:val="20"/>
                <w:szCs w:val="20"/>
              </w:rPr>
              <w:t>Singapore</w:t>
            </w:r>
          </w:p>
          <w:p w14:paraId="144EEE2E" w14:textId="753E9C22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Slovakia</w:t>
            </w:r>
          </w:p>
          <w:p w14:paraId="331412AF" w14:textId="7096DF25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71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South Africa</w:t>
            </w:r>
          </w:p>
          <w:p w14:paraId="228ECE07" w14:textId="7F47BC00" w:rsidR="0037005F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72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Spain</w:t>
            </w:r>
          </w:p>
          <w:p w14:paraId="1D5DF201" w14:textId="430E8523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73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Sri Lanka</w:t>
            </w:r>
          </w:p>
          <w:p w14:paraId="3819CEB4" w14:textId="48F90BF5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74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Suriname</w:t>
            </w:r>
          </w:p>
          <w:p w14:paraId="511BAE06" w14:textId="69A2BEB6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75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Sweden</w:t>
            </w:r>
          </w:p>
          <w:p w14:paraId="2DF005D4" w14:textId="4CBE7C5E" w:rsidR="00681EB0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76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681EB0" w:rsidRPr="005C7006">
              <w:rPr>
                <w:rFonts w:cs="Arial"/>
                <w:sz w:val="20"/>
                <w:szCs w:val="20"/>
              </w:rPr>
              <w:t>Switzerland</w:t>
            </w:r>
          </w:p>
          <w:p w14:paraId="11257C16" w14:textId="1E179019" w:rsidR="00460A01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77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460A01" w:rsidRPr="005C7006">
              <w:rPr>
                <w:rFonts w:cs="Arial"/>
                <w:sz w:val="20"/>
                <w:szCs w:val="20"/>
              </w:rPr>
              <w:t>Syrian Arab Rep</w:t>
            </w:r>
            <w:r w:rsidR="008256AF" w:rsidRPr="005C7006">
              <w:rPr>
                <w:rFonts w:cs="Arial"/>
                <w:sz w:val="20"/>
                <w:szCs w:val="20"/>
              </w:rPr>
              <w:t>.</w:t>
            </w:r>
          </w:p>
          <w:p w14:paraId="1AA2AEBB" w14:textId="750B7002" w:rsidR="00303BF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78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Thailand</w:t>
            </w:r>
          </w:p>
          <w:p w14:paraId="6E160C7B" w14:textId="69CE21A6" w:rsidR="00303BF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79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Tunisia</w:t>
            </w:r>
          </w:p>
          <w:p w14:paraId="033625C5" w14:textId="77777777" w:rsidR="00303BF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80</w:t>
            </w:r>
            <w:r w:rsidRPr="005C7006">
              <w:rPr>
                <w:rFonts w:cs="Arial"/>
                <w:sz w:val="20"/>
                <w:szCs w:val="20"/>
              </w:rPr>
              <w:tab/>
            </w:r>
            <w:r w:rsidR="00303BF3" w:rsidRPr="005C7006">
              <w:rPr>
                <w:rFonts w:cs="Arial"/>
                <w:sz w:val="20"/>
                <w:szCs w:val="20"/>
              </w:rPr>
              <w:t>Türkiye</w:t>
            </w:r>
          </w:p>
          <w:p w14:paraId="6B1CD095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81</w:t>
            </w:r>
            <w:r w:rsidRPr="005C7006">
              <w:rPr>
                <w:rFonts w:cs="Arial"/>
                <w:sz w:val="20"/>
                <w:szCs w:val="20"/>
              </w:rPr>
              <w:tab/>
              <w:t>Turkmenistan</w:t>
            </w:r>
          </w:p>
          <w:p w14:paraId="4B7ADF16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82</w:t>
            </w:r>
            <w:r w:rsidRPr="005C7006">
              <w:rPr>
                <w:rFonts w:cs="Arial"/>
                <w:sz w:val="20"/>
                <w:szCs w:val="20"/>
              </w:rPr>
              <w:tab/>
              <w:t>Ukraine</w:t>
            </w:r>
          </w:p>
          <w:p w14:paraId="43CD2BAE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83</w:t>
            </w:r>
            <w:r w:rsidRPr="005C7006">
              <w:rPr>
                <w:rFonts w:cs="Arial"/>
                <w:sz w:val="20"/>
                <w:szCs w:val="20"/>
              </w:rPr>
              <w:tab/>
              <w:t>United Arab Emirates</w:t>
            </w:r>
          </w:p>
          <w:p w14:paraId="31118023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84</w:t>
            </w:r>
            <w:r w:rsidRPr="005C7006">
              <w:rPr>
                <w:rFonts w:cs="Arial"/>
                <w:sz w:val="20"/>
                <w:szCs w:val="20"/>
              </w:rPr>
              <w:tab/>
              <w:t>United Kingdom of Great Britain and Northern Ireland</w:t>
            </w:r>
          </w:p>
          <w:p w14:paraId="076D94F6" w14:textId="532C691C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85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United Rep. of Tanzania </w:t>
            </w:r>
          </w:p>
          <w:p w14:paraId="11F85778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86</w:t>
            </w:r>
            <w:r w:rsidRPr="005C7006">
              <w:rPr>
                <w:rFonts w:cs="Arial"/>
                <w:sz w:val="20"/>
                <w:szCs w:val="20"/>
              </w:rPr>
              <w:tab/>
              <w:t>Uruguay</w:t>
            </w:r>
          </w:p>
          <w:p w14:paraId="7F404F9C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87</w:t>
            </w:r>
            <w:r w:rsidRPr="005C7006">
              <w:rPr>
                <w:rFonts w:cs="Arial"/>
                <w:sz w:val="20"/>
                <w:szCs w:val="20"/>
              </w:rPr>
              <w:tab/>
              <w:t>Venezuela (Bolivarian Rep.)</w:t>
            </w:r>
          </w:p>
          <w:p w14:paraId="613B1CA4" w14:textId="77777777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88</w:t>
            </w:r>
            <w:r w:rsidRPr="005C7006">
              <w:rPr>
                <w:rFonts w:cs="Arial"/>
                <w:sz w:val="20"/>
                <w:szCs w:val="20"/>
              </w:rPr>
              <w:tab/>
              <w:t>Viet Nam</w:t>
            </w:r>
          </w:p>
          <w:p w14:paraId="5EE9AEA3" w14:textId="33C69AEB" w:rsidR="00905253" w:rsidRPr="005C7006" w:rsidRDefault="00905253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89</w:t>
            </w:r>
            <w:r w:rsidRPr="005C7006">
              <w:rPr>
                <w:rFonts w:cs="Arial"/>
                <w:sz w:val="20"/>
                <w:szCs w:val="20"/>
              </w:rPr>
              <w:tab/>
              <w:t>Zimbabwe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7ED541" w14:textId="3CACC2BD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C000"/>
          </w:tcPr>
          <w:p w14:paraId="25C7E562" w14:textId="6616B583" w:rsidR="00681EB0" w:rsidRPr="005C7006" w:rsidRDefault="00681EB0" w:rsidP="00DD09F2">
            <w:pPr>
              <w:spacing w:before="20" w:after="20" w:line="220" w:lineRule="atLeast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Please see the specific conditions in the table</w:t>
            </w:r>
          </w:p>
        </w:tc>
      </w:tr>
      <w:tr w:rsidR="0037005F" w:rsidRPr="005C7006" w14:paraId="002A4889" w14:textId="77777777" w:rsidTr="000C4D9A">
        <w:trPr>
          <w:trHeight w:val="20"/>
        </w:trPr>
        <w:tc>
          <w:tcPr>
            <w:tcW w:w="760" w:type="pct"/>
            <w:shd w:val="clear" w:color="auto" w:fill="C2D69B" w:themeFill="accent3" w:themeFillTint="99"/>
          </w:tcPr>
          <w:p w14:paraId="205D867C" w14:textId="7E2D4799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3b</w:t>
            </w:r>
            <w:r w:rsidRPr="005C7006">
              <w:rPr>
                <w:rFonts w:cs="Arial"/>
                <w:sz w:val="20"/>
                <w:szCs w:val="20"/>
              </w:rPr>
              <w:tab/>
              <w:t xml:space="preserve">Without conditions 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14:paraId="3EFCFDD4" w14:textId="77777777" w:rsidR="00681EB0" w:rsidRPr="005C7006" w:rsidRDefault="00681EB0" w:rsidP="00DD09F2">
            <w:pPr>
              <w:spacing w:before="20" w:after="20" w:line="220" w:lineRule="atLeast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2933F" w14:textId="2613AB0B" w:rsidR="004F64F7" w:rsidRPr="005C7006" w:rsidRDefault="00681EB0" w:rsidP="00DD09F2">
            <w:pPr>
              <w:pStyle w:val="ListParagraph"/>
              <w:numPr>
                <w:ilvl w:val="0"/>
                <w:numId w:val="10"/>
              </w:numPr>
              <w:spacing w:before="20" w:after="20" w:line="220" w:lineRule="atLeast"/>
              <w:ind w:left="284" w:hanging="284"/>
              <w:rPr>
                <w:rStyle w:val="hps"/>
                <w:rFonts w:ascii="Arial" w:hAnsi="Arial" w:cs="Arial"/>
                <w:color w:val="222222"/>
                <w:sz w:val="20"/>
                <w:szCs w:val="20"/>
                <w:lang w:val="en-GB"/>
              </w:rPr>
            </w:pPr>
            <w:r w:rsidRPr="005C7006">
              <w:rPr>
                <w:rStyle w:val="hps"/>
                <w:rFonts w:ascii="Arial" w:hAnsi="Arial" w:cs="Arial"/>
                <w:color w:val="222222"/>
                <w:sz w:val="20"/>
                <w:szCs w:val="20"/>
                <w:lang w:val="en-GB"/>
              </w:rPr>
              <w:t>Croatia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79A93" w14:textId="77777777" w:rsidR="00681EB0" w:rsidRPr="005C7006" w:rsidRDefault="00681EB0" w:rsidP="00DD09F2">
            <w:pPr>
              <w:spacing w:before="20" w:after="20" w:line="220" w:lineRule="atLeast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1C634" w14:textId="77777777" w:rsidR="00681EB0" w:rsidRPr="005C7006" w:rsidRDefault="00681EB0" w:rsidP="00DD09F2">
            <w:pPr>
              <w:spacing w:before="20" w:after="20" w:line="220" w:lineRule="atLeast"/>
              <w:ind w:left="601" w:hanging="601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D99B3" w14:textId="77777777" w:rsidR="00681EB0" w:rsidRPr="005C7006" w:rsidRDefault="00681EB0" w:rsidP="00DD09F2">
            <w:pPr>
              <w:spacing w:before="20" w:after="20" w:line="220" w:lineRule="atLeast"/>
              <w:ind w:left="601" w:hanging="601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E3595" w14:textId="77777777" w:rsidR="00681EB0" w:rsidRPr="005C7006" w:rsidRDefault="00681EB0" w:rsidP="00DD09F2">
            <w:pPr>
              <w:spacing w:before="20" w:after="20" w:line="220" w:lineRule="atLeast"/>
              <w:ind w:left="468" w:hanging="468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</w:tr>
      <w:tr w:rsidR="0037005F" w:rsidRPr="005C7006" w14:paraId="5DD37C99" w14:textId="77777777" w:rsidTr="000C4D9A">
        <w:trPr>
          <w:trHeight w:val="20"/>
        </w:trPr>
        <w:tc>
          <w:tcPr>
            <w:tcW w:w="760" w:type="pct"/>
            <w:shd w:val="clear" w:color="auto" w:fill="D99594" w:themeFill="accent2" w:themeFillTint="99"/>
          </w:tcPr>
          <w:p w14:paraId="712D541B" w14:textId="3F3972C7" w:rsidR="00681EB0" w:rsidRPr="005C7006" w:rsidRDefault="00681EB0" w:rsidP="00DD09F2">
            <w:pPr>
              <w:pageBreakBefore/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lastRenderedPageBreak/>
              <w:t>4</w:t>
            </w:r>
            <w:r w:rsidRPr="005C7006">
              <w:rPr>
                <w:rFonts w:cs="Arial"/>
                <w:sz w:val="20"/>
                <w:szCs w:val="20"/>
              </w:rPr>
              <w:tab/>
              <w:t>Countries and territories that do not accept inbound items tendered by ETOEs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14:paraId="730093AE" w14:textId="090EFBC2" w:rsidR="00681EB0" w:rsidRPr="005C7006" w:rsidRDefault="00B35DD1" w:rsidP="00DD09F2">
            <w:pPr>
              <w:spacing w:before="20" w:after="20" w:line="220" w:lineRule="atLeast"/>
              <w:ind w:left="284" w:hanging="284"/>
              <w:rPr>
                <w:rFonts w:cs="Arial"/>
                <w:sz w:val="20"/>
                <w:szCs w:val="20"/>
              </w:rPr>
            </w:pPr>
            <w:r w:rsidRPr="005C7006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7C82D" w14:textId="4821544E" w:rsidR="00286778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286778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Bolivia</w:t>
            </w:r>
          </w:p>
          <w:p w14:paraId="3299088C" w14:textId="6C10F47E" w:rsidR="00681EB0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Bosnia and Herzegovina</w:t>
            </w:r>
          </w:p>
          <w:p w14:paraId="33E9BFEC" w14:textId="513C219D" w:rsidR="00681EB0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Cameroon</w:t>
            </w:r>
          </w:p>
          <w:p w14:paraId="770AA5B6" w14:textId="76922E88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Chad</w:t>
            </w:r>
          </w:p>
          <w:p w14:paraId="6E843BD0" w14:textId="3F7263EC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</w:t>
            </w:r>
            <w:r w:rsidR="004E7B31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Hong</w:t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Kong, China</w:t>
            </w:r>
          </w:p>
          <w:p w14:paraId="61F78EC6" w14:textId="491F1541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6</w:t>
            </w:r>
            <w:r w:rsidR="004E7B31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Macao, China</w:t>
            </w:r>
          </w:p>
          <w:p w14:paraId="6EBC7620" w14:textId="063961FE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7</w:t>
            </w:r>
            <w:r w:rsidR="004E7B31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Congo</w:t>
            </w:r>
          </w:p>
          <w:p w14:paraId="4F0CAB07" w14:textId="07F878BE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8</w:t>
            </w:r>
            <w:r w:rsidR="004E7B31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Dem. Rep. of the Congo</w:t>
            </w:r>
          </w:p>
          <w:p w14:paraId="3409F9B2" w14:textId="4EAD46CB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9</w:t>
            </w:r>
            <w:r w:rsidR="004E7B31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Dominica</w:t>
            </w:r>
          </w:p>
          <w:p w14:paraId="7DBCE672" w14:textId="5C871610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10</w:t>
            </w:r>
            <w:r w:rsidR="004E7B31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Equatorial Guinea</w:t>
            </w:r>
          </w:p>
          <w:p w14:paraId="52E199E0" w14:textId="7E3E2280" w:rsidR="00681EB0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="001C627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Eswatini</w:t>
            </w:r>
          </w:p>
          <w:p w14:paraId="33D906F5" w14:textId="184D160A" w:rsidR="00681EB0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="001C627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Gabon</w:t>
            </w:r>
          </w:p>
          <w:p w14:paraId="27ECC404" w14:textId="75335273" w:rsidR="00681EB0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="001C627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Georgia</w:t>
            </w:r>
          </w:p>
          <w:p w14:paraId="41288D38" w14:textId="074CB0CD" w:rsidR="00681EB0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="001C627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Guatemala </w:t>
            </w:r>
          </w:p>
          <w:p w14:paraId="6683D4CB" w14:textId="77777777" w:rsidR="00681EB0" w:rsidRPr="005C7006" w:rsidRDefault="004E7B31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</w:t>
            </w:r>
            <w:r w:rsidR="001C6279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Guyana</w:t>
            </w:r>
          </w:p>
          <w:p w14:paraId="4433353B" w14:textId="77777777" w:rsidR="001C6279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  <w:t>16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  <w:tab/>
              <w:t>India</w:t>
            </w:r>
          </w:p>
          <w:p w14:paraId="7B8DE8AE" w14:textId="77777777" w:rsidR="001C6279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  <w:t>17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  <w:tab/>
              <w:t>Iraq</w:t>
            </w:r>
          </w:p>
          <w:p w14:paraId="4BBE66EC" w14:textId="0E2449A9" w:rsidR="001C6279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  <w:t>18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  <w:lang w:eastAsia="fr-CH"/>
              </w:rPr>
              <w:tab/>
              <w:t>Japan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F4B85" w14:textId="58A3880C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19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Jordan </w:t>
            </w:r>
          </w:p>
          <w:p w14:paraId="6CCFA2B2" w14:textId="3874CAC7" w:rsidR="00F510E4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F510E4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Kuwait</w:t>
            </w:r>
          </w:p>
          <w:p w14:paraId="6E7A18D1" w14:textId="6BFAAEC4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21</w:t>
            </w:r>
            <w:r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Lao People</w:t>
            </w:r>
            <w:r w:rsidR="00FC7A1D"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’</w:t>
            </w:r>
            <w:r w:rsidR="00681EB0" w:rsidRPr="005C7006">
              <w:rPr>
                <w:rStyle w:val="hps"/>
                <w:rFonts w:cs="Arial"/>
                <w:color w:val="222222"/>
                <w:spacing w:val="-4"/>
                <w:sz w:val="20"/>
                <w:szCs w:val="20"/>
              </w:rPr>
              <w:t>s Dem. Rep.</w:t>
            </w:r>
          </w:p>
          <w:p w14:paraId="5D16FA51" w14:textId="0900E23B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Madagascar</w:t>
            </w:r>
          </w:p>
          <w:p w14:paraId="558DE0F2" w14:textId="7B778B66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Malawi</w:t>
            </w:r>
          </w:p>
          <w:p w14:paraId="3EFB96DB" w14:textId="0E247ADD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Maldives</w:t>
            </w:r>
          </w:p>
          <w:p w14:paraId="54D71B76" w14:textId="5603A797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Morocco</w:t>
            </w:r>
          </w:p>
          <w:p w14:paraId="5B4557C8" w14:textId="0F868CE2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Myanmar</w:t>
            </w:r>
          </w:p>
          <w:p w14:paraId="185874E1" w14:textId="5E45FBEE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Pakistan</w:t>
            </w:r>
          </w:p>
          <w:p w14:paraId="1488AA57" w14:textId="22ED8A05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Panama </w:t>
            </w:r>
          </w:p>
          <w:p w14:paraId="59FB93D6" w14:textId="3014088C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29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 xml:space="preserve">Qatar </w:t>
            </w:r>
          </w:p>
          <w:p w14:paraId="2363567B" w14:textId="43A351F6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30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Saint</w:t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Vincent</w:t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and the Grenadines</w:t>
            </w:r>
          </w:p>
          <w:p w14:paraId="34F96914" w14:textId="194A88E2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31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Sao</w:t>
            </w:r>
            <w:r w:rsidR="00681EB0" w:rsidRPr="005C700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Tome and Principe</w:t>
            </w:r>
          </w:p>
          <w:p w14:paraId="1A9520B2" w14:textId="77777777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32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Senegal</w:t>
            </w:r>
          </w:p>
          <w:p w14:paraId="2E2BAEF5" w14:textId="77777777" w:rsidR="001C6279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33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>Seychelles</w:t>
            </w:r>
          </w:p>
          <w:p w14:paraId="5CE3AD11" w14:textId="77777777" w:rsidR="001C6279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34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>Tajikistan</w:t>
            </w:r>
          </w:p>
          <w:p w14:paraId="5F40E72D" w14:textId="25734AA1" w:rsidR="001C6279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35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  <w:t>Timor-Leste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2A826" w14:textId="7F89A990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36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Togo</w:t>
            </w:r>
          </w:p>
          <w:p w14:paraId="29A9AD45" w14:textId="720D8AF2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37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Uganda</w:t>
            </w:r>
          </w:p>
          <w:p w14:paraId="6D690662" w14:textId="4AC69EEC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38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United States of America</w:t>
            </w:r>
          </w:p>
          <w:p w14:paraId="7126C107" w14:textId="38D56F44" w:rsidR="00681EB0" w:rsidRPr="005C7006" w:rsidRDefault="001C6279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39</w:t>
            </w:r>
            <w:r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ab/>
            </w:r>
            <w:r w:rsidR="00681EB0" w:rsidRPr="005C7006">
              <w:rPr>
                <w:rStyle w:val="hps"/>
                <w:rFonts w:cs="Arial"/>
                <w:color w:val="222222"/>
                <w:sz w:val="20"/>
                <w:szCs w:val="20"/>
              </w:rPr>
              <w:t>Uzbekistan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C82B3E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2FD38B" w14:textId="77777777" w:rsidR="00681EB0" w:rsidRPr="005C7006" w:rsidRDefault="00681EB0" w:rsidP="00DD09F2">
            <w:pPr>
              <w:spacing w:before="20" w:after="20" w:line="220" w:lineRule="atLeast"/>
              <w:ind w:left="284" w:hanging="284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</w:tr>
    </w:tbl>
    <w:p w14:paraId="155FD23A" w14:textId="167C321F" w:rsidR="004C2960" w:rsidRPr="00FC7A1D" w:rsidRDefault="00ED3B35" w:rsidP="00681EB0">
      <w:pPr>
        <w:spacing w:line="220" w:lineRule="atLeast"/>
        <w:rPr>
          <w:rFonts w:cs="Arial"/>
        </w:rPr>
      </w:pPr>
      <w:r w:rsidRPr="005C7006">
        <w:rPr>
          <w:rFonts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14F2970" wp14:editId="796E812E">
                <wp:simplePos x="0" y="0"/>
                <wp:positionH relativeFrom="margin">
                  <wp:posOffset>-74295</wp:posOffset>
                </wp:positionH>
                <wp:positionV relativeFrom="line">
                  <wp:posOffset>-508474</wp:posOffset>
                </wp:positionV>
                <wp:extent cx="0" cy="323850"/>
                <wp:effectExtent l="0" t="0" r="38100" b="19050"/>
                <wp:wrapNone/>
                <wp:docPr id="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D849E" id="AutoShape 2" o:spid="_x0000_s1026" type="#_x0000_t32" style="position:absolute;margin-left:-5.85pt;margin-top:-40.05pt;width:0;height:25.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" strokeweight="1.5pt">
                <w10:wrap anchorx="margin" anchory="line"/>
              </v:shape>
            </w:pict>
          </mc:Fallback>
        </mc:AlternateContent>
      </w:r>
      <w:r w:rsidRPr="005C7006">
        <w:rPr>
          <w:rFonts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E183B98" wp14:editId="713CFC85">
                <wp:simplePos x="0" y="0"/>
                <wp:positionH relativeFrom="margin">
                  <wp:posOffset>-72390</wp:posOffset>
                </wp:positionH>
                <wp:positionV relativeFrom="line">
                  <wp:posOffset>-3376930</wp:posOffset>
                </wp:positionV>
                <wp:extent cx="0" cy="791845"/>
                <wp:effectExtent l="0" t="0" r="38100" b="27305"/>
                <wp:wrapNone/>
                <wp:docPr id="3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18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49EC0" id="AutoShape 2" o:spid="_x0000_s1026" type="#_x0000_t32" style="position:absolute;margin-left:-5.7pt;margin-top:-265.9pt;width:0;height:62.3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" strokeweight="1.5pt">
                <w10:wrap anchorx="margin" anchory="line"/>
              </v:shape>
            </w:pict>
          </mc:Fallback>
        </mc:AlternateContent>
      </w:r>
      <w:r w:rsidR="0037718A" w:rsidRPr="005C7006">
        <w:rPr>
          <w:rFonts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050D4E7" wp14:editId="359B8450">
                <wp:simplePos x="0" y="0"/>
                <wp:positionH relativeFrom="margin">
                  <wp:posOffset>-74295</wp:posOffset>
                </wp:positionH>
                <wp:positionV relativeFrom="line">
                  <wp:posOffset>-2378710</wp:posOffset>
                </wp:positionV>
                <wp:extent cx="0" cy="684000"/>
                <wp:effectExtent l="0" t="0" r="38100" b="20955"/>
                <wp:wrapNone/>
                <wp:docPr id="3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FF39A" id="AutoShape 2" o:spid="_x0000_s1026" type="#_x0000_t32" style="position:absolute;margin-left:-5.85pt;margin-top:-187.3pt;width:0;height:53.8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" strokeweight="1.5pt">
                <w10:wrap anchorx="margin" anchory="line"/>
              </v:shape>
            </w:pict>
          </mc:Fallback>
        </mc:AlternateContent>
      </w:r>
      <w:r w:rsidR="00B165D0" w:rsidRPr="005C7006">
        <w:rPr>
          <w:rStyle w:val="hps"/>
          <w:rFonts w:cs="Arial"/>
          <w:noProof/>
          <w:color w:val="222222"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E2666C" wp14:editId="53789D45">
                <wp:simplePos x="0" y="0"/>
                <wp:positionH relativeFrom="margin">
                  <wp:posOffset>-821690</wp:posOffset>
                </wp:positionH>
                <wp:positionV relativeFrom="line">
                  <wp:posOffset>-2453640</wp:posOffset>
                </wp:positionV>
                <wp:extent cx="0" cy="144000"/>
                <wp:effectExtent l="0" t="0" r="19050" b="27940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60C8E" id="AutoShape 2" o:spid="_x0000_s1026" type="#_x0000_t32" style="position:absolute;margin-left:-64.7pt;margin-top:-193.2pt;width:0;height:11.3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" strokeweight="1.5pt">
                <w10:wrap anchorx="margin" anchory="line"/>
              </v:shape>
            </w:pict>
          </mc:Fallback>
        </mc:AlternateContent>
      </w:r>
    </w:p>
    <w:sectPr w:rsidR="004C2960" w:rsidRPr="00FC7A1D" w:rsidSect="004C2960">
      <w:headerReference w:type="first" r:id="rId15"/>
      <w:footerReference w:type="first" r:id="rId16"/>
      <w:footnotePr>
        <w:numRestart w:val="eachPage"/>
      </w:footnotePr>
      <w:endnotePr>
        <w:numFmt w:val="decimal"/>
      </w:endnotePr>
      <w:pgSz w:w="16840" w:h="11907" w:orient="landscape" w:code="9"/>
      <w:pgMar w:top="1418" w:right="1247" w:bottom="851" w:left="1134" w:header="0" w:footer="567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624B" w14:textId="77777777" w:rsidR="00E20CF5" w:rsidRDefault="00E20CF5">
      <w:pPr>
        <w:spacing w:after="120"/>
        <w:rPr>
          <w:sz w:val="18"/>
        </w:rPr>
      </w:pPr>
      <w:r>
        <w:rPr>
          <w:sz w:val="18"/>
        </w:rPr>
        <w:t>____________</w:t>
      </w:r>
    </w:p>
  </w:endnote>
  <w:endnote w:type="continuationSeparator" w:id="0">
    <w:p w14:paraId="5F8314BC" w14:textId="77777777" w:rsidR="00E20CF5" w:rsidRDefault="00E2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6BE5" w14:textId="0B210546" w:rsidR="000678F2" w:rsidRDefault="00681EB0">
    <w:pPr>
      <w:pStyle w:val="Footer"/>
    </w:pPr>
    <w:r>
      <w:t>Pro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CF07" w14:textId="77777777" w:rsidR="004C2960" w:rsidRPr="004C2960" w:rsidRDefault="004C2960" w:rsidP="004C2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D183" w14:textId="77777777" w:rsidR="00E20CF5" w:rsidRDefault="00E20CF5" w:rsidP="009E7ADC">
      <w:pPr>
        <w:rPr>
          <w:sz w:val="18"/>
        </w:rPr>
      </w:pPr>
    </w:p>
  </w:footnote>
  <w:footnote w:type="continuationSeparator" w:id="0">
    <w:p w14:paraId="3B06BE8F" w14:textId="77777777" w:rsidR="00E20CF5" w:rsidRDefault="00E20CF5" w:rsidP="009E7ADC"/>
  </w:footnote>
  <w:footnote w:type="continuationNotice" w:id="1">
    <w:p w14:paraId="1E4797C3" w14:textId="77777777" w:rsidR="00E20CF5" w:rsidRDefault="00E20CF5" w:rsidP="004E2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1CD" w14:textId="77777777" w:rsidR="00527FF5" w:rsidRDefault="00527FF5">
    <w:pPr>
      <w:jc w:val="center"/>
    </w:pPr>
    <w:r>
      <w:pgNum/>
    </w:r>
  </w:p>
  <w:p w14:paraId="15B4128B" w14:textId="77777777" w:rsidR="00527FF5" w:rsidRDefault="00527FF5">
    <w:pPr>
      <w:tabs>
        <w:tab w:val="center" w:pos="396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ECAC" w14:textId="77777777" w:rsidR="00994977" w:rsidRDefault="00994977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F88E890" wp14:editId="324E9C61">
              <wp:simplePos x="0" y="0"/>
              <wp:positionH relativeFrom="column">
                <wp:posOffset>9191625</wp:posOffset>
              </wp:positionH>
              <wp:positionV relativeFrom="paragraph">
                <wp:posOffset>885825</wp:posOffset>
              </wp:positionV>
              <wp:extent cx="330835" cy="6134100"/>
              <wp:effectExtent l="0" t="0" r="0" b="0"/>
              <wp:wrapNone/>
              <wp:docPr id="3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35" cy="613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089CD" w14:textId="77777777" w:rsidR="00994977" w:rsidRDefault="00994977" w:rsidP="00994977">
                          <w:pPr>
                            <w:jc w:val="center"/>
                            <w:rPr>
                              <w:rStyle w:val="PageNumber"/>
                              <w:rFonts w:cs="Arial"/>
                            </w:rPr>
                          </w:pP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begin"/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instrText xml:space="preserve"> PAGE </w:instrTex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separate"/>
                          </w:r>
                          <w:r w:rsidR="005D223A">
                            <w:rPr>
                              <w:rStyle w:val="PageNumber"/>
                              <w:rFonts w:cs="Arial"/>
                              <w:noProof/>
                            </w:rPr>
                            <w:t>5</w: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end"/>
                          </w:r>
                        </w:p>
                        <w:p w14:paraId="27834448" w14:textId="77777777" w:rsidR="00994977" w:rsidRPr="001E40F3" w:rsidRDefault="00994977" w:rsidP="00994977">
                          <w:pPr>
                            <w:jc w:val="center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8E89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723.75pt;margin-top:69.75pt;width:26.05pt;height:48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" stroked="f">
              <v:textbox style="layout-flow:vertical-ideographic" inset="0,0,0,0">
                <w:txbxContent>
                  <w:p w14:paraId="3A1089CD" w14:textId="77777777" w:rsidR="00994977" w:rsidRDefault="00994977" w:rsidP="00994977">
                    <w:pPr>
                      <w:jc w:val="center"/>
                      <w:rPr>
                        <w:rStyle w:val="PageNumber"/>
                        <w:rFonts w:cs="Arial"/>
                      </w:rPr>
                    </w:pPr>
                    <w:r w:rsidRPr="001E40F3">
                      <w:rPr>
                        <w:rStyle w:val="PageNumber"/>
                        <w:rFonts w:cs="Arial"/>
                      </w:rPr>
                      <w:fldChar w:fldCharType="begin"/>
                    </w:r>
                    <w:r w:rsidRPr="001E40F3">
                      <w:rPr>
                        <w:rStyle w:val="PageNumber"/>
                        <w:rFonts w:cs="Arial"/>
                      </w:rPr>
                      <w:instrText xml:space="preserve"> PAGE </w:instrTex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separate"/>
                    </w:r>
                    <w:r w:rsidR="005D223A">
                      <w:rPr>
                        <w:rStyle w:val="PageNumber"/>
                        <w:rFonts w:cs="Arial"/>
                        <w:noProof/>
                      </w:rPr>
                      <w:t>5</w: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end"/>
                    </w:r>
                  </w:p>
                  <w:p w14:paraId="27834448" w14:textId="77777777" w:rsidR="00994977" w:rsidRPr="001E40F3" w:rsidRDefault="00994977" w:rsidP="00994977">
                    <w:pPr>
                      <w:jc w:val="center"/>
                      <w:rPr>
                        <w:rFonts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1150" w14:textId="77777777" w:rsidR="009E6F49" w:rsidRDefault="0033375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CD1F455" wp14:editId="6D97121B">
              <wp:simplePos x="0" y="0"/>
              <wp:positionH relativeFrom="column">
                <wp:posOffset>9079230</wp:posOffset>
              </wp:positionH>
              <wp:positionV relativeFrom="paragraph">
                <wp:posOffset>914400</wp:posOffset>
              </wp:positionV>
              <wp:extent cx="426720" cy="2103120"/>
              <wp:effectExtent l="0" t="0" r="11430" b="1143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720" cy="2103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3D1A76" w14:textId="77777777" w:rsidR="0033375B" w:rsidRDefault="0015680A"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49A31920" wp14:editId="1107B8E5">
                                <wp:extent cx="420370" cy="1488110"/>
                                <wp:effectExtent l="0" t="0" r="0" b="0"/>
                                <wp:docPr id="21" name="Picture 21" descr="logo - Copy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- Copy"/>
                                        <pic:cNvPicPr preferRelativeResize="0"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0370" cy="14881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1F455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714.9pt;margin-top:1in;width:33.6pt;height:16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" filled="f" stroked="f" strokeweight=".5pt">
              <v:textbox inset="0,0,0,0">
                <w:txbxContent>
                  <w:p w14:paraId="1E3D1A76" w14:textId="77777777" w:rsidR="0033375B" w:rsidRDefault="0015680A"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49A31920" wp14:editId="1107B8E5">
                          <wp:extent cx="420370" cy="1488110"/>
                          <wp:effectExtent l="0" t="0" r="0" b="0"/>
                          <wp:docPr id="21" name="Picture 21" descr="logo - Copy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- Copy"/>
                                  <pic:cNvPicPr preferRelativeResize="0">
                                    <a:picLocks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0370" cy="14881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C78B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E7C9C" wp14:editId="761F4E9A">
              <wp:simplePos x="0" y="0"/>
              <wp:positionH relativeFrom="column">
                <wp:posOffset>8314690</wp:posOffset>
              </wp:positionH>
              <wp:positionV relativeFrom="paragraph">
                <wp:posOffset>895350</wp:posOffset>
              </wp:positionV>
              <wp:extent cx="1209675" cy="6105525"/>
              <wp:effectExtent l="0" t="0" r="9525" b="9525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6105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CF728" w14:textId="77777777" w:rsidR="009E6F49" w:rsidRDefault="009E6F49" w:rsidP="009E6F49">
                          <w:pPr>
                            <w:jc w:val="right"/>
                            <w:rPr>
                              <w:rFonts w:cs="Arial"/>
                            </w:rPr>
                          </w:pPr>
                        </w:p>
                        <w:p w14:paraId="274291B9" w14:textId="77777777" w:rsidR="009E6F49" w:rsidRPr="00366FEB" w:rsidRDefault="009E6F49" w:rsidP="009E6F49">
                          <w:pPr>
                            <w:jc w:val="right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9E7C9C" id="Text Box 10" o:spid="_x0000_s1028" type="#_x0000_t202" style="position:absolute;margin-left:654.7pt;margin-top:70.5pt;width:95.25pt;height:48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" stroked="f">
              <v:textbox style="layout-flow:vertical" inset="0,0,0,0">
                <w:txbxContent>
                  <w:p w14:paraId="391CF728" w14:textId="77777777" w:rsidR="009E6F49" w:rsidRDefault="009E6F49" w:rsidP="009E6F49">
                    <w:pPr>
                      <w:jc w:val="right"/>
                      <w:rPr>
                        <w:rFonts w:cs="Arial"/>
                      </w:rPr>
                    </w:pPr>
                  </w:p>
                  <w:p w14:paraId="274291B9" w14:textId="77777777" w:rsidR="009E6F49" w:rsidRPr="00366FEB" w:rsidRDefault="009E6F49" w:rsidP="009E6F49">
                    <w:pPr>
                      <w:jc w:val="right"/>
                      <w:rPr>
                        <w:rFonts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2728" w14:textId="77777777" w:rsidR="004C2960" w:rsidRDefault="004C2960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A17534C" wp14:editId="5BE34D12">
              <wp:simplePos x="0" y="0"/>
              <wp:positionH relativeFrom="column">
                <wp:posOffset>9182100</wp:posOffset>
              </wp:positionH>
              <wp:positionV relativeFrom="paragraph">
                <wp:posOffset>895350</wp:posOffset>
              </wp:positionV>
              <wp:extent cx="330835" cy="6134100"/>
              <wp:effectExtent l="0" t="0" r="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35" cy="613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B4BDF" w14:textId="77777777" w:rsidR="004C2960" w:rsidRDefault="004C2960" w:rsidP="004C2960">
                          <w:pPr>
                            <w:jc w:val="center"/>
                            <w:rPr>
                              <w:rStyle w:val="PageNumber"/>
                              <w:rFonts w:cs="Arial"/>
                            </w:rPr>
                          </w:pP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begin"/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instrText xml:space="preserve"> PAGE </w:instrTex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separate"/>
                          </w:r>
                          <w:r w:rsidR="005D223A">
                            <w:rPr>
                              <w:rStyle w:val="PageNumber"/>
                              <w:rFonts w:cs="Arial"/>
                              <w:noProof/>
                            </w:rPr>
                            <w:t>2</w: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end"/>
                          </w:r>
                        </w:p>
                        <w:p w14:paraId="405A6FFF" w14:textId="77777777" w:rsidR="004C2960" w:rsidRPr="001E40F3" w:rsidRDefault="004C2960" w:rsidP="004C2960">
                          <w:pPr>
                            <w:jc w:val="center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753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23pt;margin-top:70.5pt;width:26.05pt;height:48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" stroked="f">
              <v:textbox style="layout-flow:vertical-ideographic" inset="0,0,0,0">
                <w:txbxContent>
                  <w:p w14:paraId="24BB4BDF" w14:textId="77777777" w:rsidR="004C2960" w:rsidRDefault="004C2960" w:rsidP="004C2960">
                    <w:pPr>
                      <w:jc w:val="center"/>
                      <w:rPr>
                        <w:rStyle w:val="PageNumber"/>
                        <w:rFonts w:cs="Arial"/>
                      </w:rPr>
                    </w:pPr>
                    <w:r w:rsidRPr="001E40F3">
                      <w:rPr>
                        <w:rStyle w:val="PageNumber"/>
                        <w:rFonts w:cs="Arial"/>
                      </w:rPr>
                      <w:fldChar w:fldCharType="begin"/>
                    </w:r>
                    <w:r w:rsidRPr="001E40F3">
                      <w:rPr>
                        <w:rStyle w:val="PageNumber"/>
                        <w:rFonts w:cs="Arial"/>
                      </w:rPr>
                      <w:instrText xml:space="preserve"> PAGE </w:instrTex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separate"/>
                    </w:r>
                    <w:r w:rsidR="005D223A">
                      <w:rPr>
                        <w:rStyle w:val="PageNumber"/>
                        <w:rFonts w:cs="Arial"/>
                        <w:noProof/>
                      </w:rPr>
                      <w:t>2</w: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end"/>
                    </w:r>
                  </w:p>
                  <w:p w14:paraId="405A6FFF" w14:textId="77777777" w:rsidR="004C2960" w:rsidRPr="001E40F3" w:rsidRDefault="004C2960" w:rsidP="004C2960">
                    <w:pPr>
                      <w:jc w:val="center"/>
                      <w:rPr>
                        <w:rFonts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55F1"/>
    <w:multiLevelType w:val="singleLevel"/>
    <w:tmpl w:val="2D48AA30"/>
    <w:lvl w:ilvl="0">
      <w:numFmt w:val="bullet"/>
      <w:pStyle w:val="Premierretrait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0"/>
        <w:szCs w:val="20"/>
      </w:rPr>
    </w:lvl>
  </w:abstractNum>
  <w:abstractNum w:abstractNumId="1" w15:restartNumberingAfterBreak="0">
    <w:nsid w:val="0DA519FE"/>
    <w:multiLevelType w:val="singleLevel"/>
    <w:tmpl w:val="58C62FBC"/>
    <w:lvl w:ilvl="0">
      <w:numFmt w:val="bullet"/>
      <w:pStyle w:val="Troisimeretrai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sz w:val="20"/>
        <w:szCs w:val="20"/>
      </w:rPr>
    </w:lvl>
  </w:abstractNum>
  <w:abstractNum w:abstractNumId="2" w15:restartNumberingAfterBreak="0">
    <w:nsid w:val="13474328"/>
    <w:multiLevelType w:val="hybridMultilevel"/>
    <w:tmpl w:val="0B424CA2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D4D"/>
    <w:multiLevelType w:val="hybridMultilevel"/>
    <w:tmpl w:val="34B8D880"/>
    <w:lvl w:ilvl="0" w:tplc="0E24DEB0">
      <w:start w:val="1"/>
      <w:numFmt w:val="upperRoman"/>
      <w:lvlText w:val="%1."/>
      <w:lvlJc w:val="left"/>
      <w:pPr>
        <w:ind w:left="720" w:hanging="720"/>
      </w:pPr>
      <w:rPr>
        <w:rFonts w:hint="default"/>
        <w:sz w:val="20"/>
        <w:szCs w:val="20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477BD7"/>
    <w:multiLevelType w:val="hybridMultilevel"/>
    <w:tmpl w:val="82EE641E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A209D"/>
    <w:multiLevelType w:val="hybridMultilevel"/>
    <w:tmpl w:val="67EE96F2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44A8A"/>
    <w:multiLevelType w:val="hybridMultilevel"/>
    <w:tmpl w:val="BA96A6AA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E7A30"/>
    <w:multiLevelType w:val="hybridMultilevel"/>
    <w:tmpl w:val="8E92E086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B125E"/>
    <w:multiLevelType w:val="singleLevel"/>
    <w:tmpl w:val="975AC2FC"/>
    <w:lvl w:ilvl="0">
      <w:numFmt w:val="bullet"/>
      <w:pStyle w:val="Deuximeretrai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6DFE7D6C"/>
    <w:multiLevelType w:val="hybridMultilevel"/>
    <w:tmpl w:val="FDEE2656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64E58"/>
    <w:multiLevelType w:val="hybridMultilevel"/>
    <w:tmpl w:val="7D46648A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D2C4F"/>
    <w:multiLevelType w:val="hybridMultilevel"/>
    <w:tmpl w:val="0B424CA2"/>
    <w:lvl w:ilvl="0" w:tplc="2F6A4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46EDF"/>
    <w:multiLevelType w:val="hybridMultilevel"/>
    <w:tmpl w:val="B7389552"/>
    <w:lvl w:ilvl="0" w:tplc="2F6A485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12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B0"/>
    <w:rsid w:val="000021DD"/>
    <w:rsid w:val="00004D2B"/>
    <w:rsid w:val="00022894"/>
    <w:rsid w:val="0002298F"/>
    <w:rsid w:val="00023669"/>
    <w:rsid w:val="000251F1"/>
    <w:rsid w:val="00026EC5"/>
    <w:rsid w:val="00031818"/>
    <w:rsid w:val="000402AD"/>
    <w:rsid w:val="00043CC8"/>
    <w:rsid w:val="000465C4"/>
    <w:rsid w:val="000465C9"/>
    <w:rsid w:val="000678F2"/>
    <w:rsid w:val="00070577"/>
    <w:rsid w:val="0007421F"/>
    <w:rsid w:val="00075921"/>
    <w:rsid w:val="0009131C"/>
    <w:rsid w:val="000A0100"/>
    <w:rsid w:val="000A1090"/>
    <w:rsid w:val="000B24C3"/>
    <w:rsid w:val="000C4D9A"/>
    <w:rsid w:val="000C78BC"/>
    <w:rsid w:val="000D1BB1"/>
    <w:rsid w:val="000D37C5"/>
    <w:rsid w:val="000E0AB2"/>
    <w:rsid w:val="000F4016"/>
    <w:rsid w:val="001006F4"/>
    <w:rsid w:val="0010211B"/>
    <w:rsid w:val="00104F21"/>
    <w:rsid w:val="001123E9"/>
    <w:rsid w:val="0011269C"/>
    <w:rsid w:val="00114622"/>
    <w:rsid w:val="00121A6F"/>
    <w:rsid w:val="00122D17"/>
    <w:rsid w:val="00153131"/>
    <w:rsid w:val="001567C5"/>
    <w:rsid w:val="0015680A"/>
    <w:rsid w:val="00157A1A"/>
    <w:rsid w:val="00161B11"/>
    <w:rsid w:val="00161F92"/>
    <w:rsid w:val="0016203C"/>
    <w:rsid w:val="0017006D"/>
    <w:rsid w:val="00172757"/>
    <w:rsid w:val="00175427"/>
    <w:rsid w:val="001813EE"/>
    <w:rsid w:val="00184E1E"/>
    <w:rsid w:val="00190737"/>
    <w:rsid w:val="001A4314"/>
    <w:rsid w:val="001B664E"/>
    <w:rsid w:val="001C037F"/>
    <w:rsid w:val="001C3CBC"/>
    <w:rsid w:val="001C5A1D"/>
    <w:rsid w:val="001C6279"/>
    <w:rsid w:val="001E15DF"/>
    <w:rsid w:val="001E7B35"/>
    <w:rsid w:val="001F3C12"/>
    <w:rsid w:val="00226C76"/>
    <w:rsid w:val="00226E9F"/>
    <w:rsid w:val="00232DCA"/>
    <w:rsid w:val="00243F9E"/>
    <w:rsid w:val="00252A2A"/>
    <w:rsid w:val="00252E32"/>
    <w:rsid w:val="00256BF6"/>
    <w:rsid w:val="00261EAE"/>
    <w:rsid w:val="0026706D"/>
    <w:rsid w:val="002678B6"/>
    <w:rsid w:val="00272937"/>
    <w:rsid w:val="00282124"/>
    <w:rsid w:val="00286778"/>
    <w:rsid w:val="0029168C"/>
    <w:rsid w:val="002A2153"/>
    <w:rsid w:val="002A3142"/>
    <w:rsid w:val="002A663B"/>
    <w:rsid w:val="002B13F6"/>
    <w:rsid w:val="002B1B7A"/>
    <w:rsid w:val="002B2A67"/>
    <w:rsid w:val="002B66E8"/>
    <w:rsid w:val="002C3576"/>
    <w:rsid w:val="002C7512"/>
    <w:rsid w:val="002D7253"/>
    <w:rsid w:val="002E7C09"/>
    <w:rsid w:val="002F2A63"/>
    <w:rsid w:val="002F7773"/>
    <w:rsid w:val="003002DC"/>
    <w:rsid w:val="00303BF3"/>
    <w:rsid w:val="003104EA"/>
    <w:rsid w:val="003118BD"/>
    <w:rsid w:val="00323C9F"/>
    <w:rsid w:val="00325076"/>
    <w:rsid w:val="00325132"/>
    <w:rsid w:val="00331C6E"/>
    <w:rsid w:val="0033375B"/>
    <w:rsid w:val="003351B8"/>
    <w:rsid w:val="003405FB"/>
    <w:rsid w:val="003407BC"/>
    <w:rsid w:val="00342CD6"/>
    <w:rsid w:val="00343F09"/>
    <w:rsid w:val="00343FF6"/>
    <w:rsid w:val="00354018"/>
    <w:rsid w:val="00354A8B"/>
    <w:rsid w:val="00355163"/>
    <w:rsid w:val="00361DE6"/>
    <w:rsid w:val="0037005F"/>
    <w:rsid w:val="00372B67"/>
    <w:rsid w:val="003741B9"/>
    <w:rsid w:val="0037420A"/>
    <w:rsid w:val="003750AE"/>
    <w:rsid w:val="00376861"/>
    <w:rsid w:val="0037718A"/>
    <w:rsid w:val="0038650F"/>
    <w:rsid w:val="003A6F61"/>
    <w:rsid w:val="003B1F46"/>
    <w:rsid w:val="003C38FA"/>
    <w:rsid w:val="003C489A"/>
    <w:rsid w:val="003C51A1"/>
    <w:rsid w:val="003C7C14"/>
    <w:rsid w:val="003D31B6"/>
    <w:rsid w:val="00403AD9"/>
    <w:rsid w:val="00422F57"/>
    <w:rsid w:val="004249CC"/>
    <w:rsid w:val="004339D7"/>
    <w:rsid w:val="00445FBB"/>
    <w:rsid w:val="00450814"/>
    <w:rsid w:val="0046077D"/>
    <w:rsid w:val="00460A01"/>
    <w:rsid w:val="004611D5"/>
    <w:rsid w:val="00465E4D"/>
    <w:rsid w:val="00471CE5"/>
    <w:rsid w:val="004773B2"/>
    <w:rsid w:val="00495CE9"/>
    <w:rsid w:val="00496CDA"/>
    <w:rsid w:val="004A31FB"/>
    <w:rsid w:val="004A3734"/>
    <w:rsid w:val="004A6F3C"/>
    <w:rsid w:val="004C2960"/>
    <w:rsid w:val="004C4EBF"/>
    <w:rsid w:val="004C6BEE"/>
    <w:rsid w:val="004D03CA"/>
    <w:rsid w:val="004D221E"/>
    <w:rsid w:val="004D2DA6"/>
    <w:rsid w:val="004E05F3"/>
    <w:rsid w:val="004E1F28"/>
    <w:rsid w:val="004E2B3B"/>
    <w:rsid w:val="004E63E4"/>
    <w:rsid w:val="004E7B31"/>
    <w:rsid w:val="004F64F7"/>
    <w:rsid w:val="0051701F"/>
    <w:rsid w:val="005276D9"/>
    <w:rsid w:val="00527FF5"/>
    <w:rsid w:val="00532356"/>
    <w:rsid w:val="005345AF"/>
    <w:rsid w:val="00537103"/>
    <w:rsid w:val="00542C17"/>
    <w:rsid w:val="00565476"/>
    <w:rsid w:val="0056568D"/>
    <w:rsid w:val="00570EDB"/>
    <w:rsid w:val="005749CB"/>
    <w:rsid w:val="00577828"/>
    <w:rsid w:val="005853DB"/>
    <w:rsid w:val="00590BBB"/>
    <w:rsid w:val="005A1FD5"/>
    <w:rsid w:val="005B20C7"/>
    <w:rsid w:val="005B7EF5"/>
    <w:rsid w:val="005C2838"/>
    <w:rsid w:val="005C7006"/>
    <w:rsid w:val="005D223A"/>
    <w:rsid w:val="005D36DD"/>
    <w:rsid w:val="005D36F8"/>
    <w:rsid w:val="005D42D7"/>
    <w:rsid w:val="005D7F27"/>
    <w:rsid w:val="005E5C60"/>
    <w:rsid w:val="005E5DC2"/>
    <w:rsid w:val="005F0892"/>
    <w:rsid w:val="005F4A1C"/>
    <w:rsid w:val="00616365"/>
    <w:rsid w:val="006237AA"/>
    <w:rsid w:val="00630AA9"/>
    <w:rsid w:val="00637585"/>
    <w:rsid w:val="00643F80"/>
    <w:rsid w:val="006478ED"/>
    <w:rsid w:val="00653717"/>
    <w:rsid w:val="00653FFD"/>
    <w:rsid w:val="00654B91"/>
    <w:rsid w:val="00656A8B"/>
    <w:rsid w:val="006724B1"/>
    <w:rsid w:val="0068167B"/>
    <w:rsid w:val="00681EB0"/>
    <w:rsid w:val="00683ADE"/>
    <w:rsid w:val="006909EB"/>
    <w:rsid w:val="00691D7E"/>
    <w:rsid w:val="006A79AB"/>
    <w:rsid w:val="006B100D"/>
    <w:rsid w:val="006B1882"/>
    <w:rsid w:val="006C019C"/>
    <w:rsid w:val="006C47EF"/>
    <w:rsid w:val="006D5D8D"/>
    <w:rsid w:val="006E36B1"/>
    <w:rsid w:val="00711F94"/>
    <w:rsid w:val="00717D08"/>
    <w:rsid w:val="007249BE"/>
    <w:rsid w:val="00747CD2"/>
    <w:rsid w:val="00756C4A"/>
    <w:rsid w:val="00757BB9"/>
    <w:rsid w:val="00761DEC"/>
    <w:rsid w:val="0076291C"/>
    <w:rsid w:val="00765B70"/>
    <w:rsid w:val="0077420D"/>
    <w:rsid w:val="00780CBD"/>
    <w:rsid w:val="00783C7C"/>
    <w:rsid w:val="007A2839"/>
    <w:rsid w:val="007B5281"/>
    <w:rsid w:val="007B6036"/>
    <w:rsid w:val="007C679A"/>
    <w:rsid w:val="007D07CD"/>
    <w:rsid w:val="007D085A"/>
    <w:rsid w:val="007D2933"/>
    <w:rsid w:val="007D6956"/>
    <w:rsid w:val="007E0A42"/>
    <w:rsid w:val="007E736A"/>
    <w:rsid w:val="007F6E68"/>
    <w:rsid w:val="008256AF"/>
    <w:rsid w:val="0083307F"/>
    <w:rsid w:val="00845D93"/>
    <w:rsid w:val="00857B50"/>
    <w:rsid w:val="0087570D"/>
    <w:rsid w:val="00876686"/>
    <w:rsid w:val="00894CD8"/>
    <w:rsid w:val="00897E26"/>
    <w:rsid w:val="008A5A68"/>
    <w:rsid w:val="008B77E8"/>
    <w:rsid w:val="008B7E25"/>
    <w:rsid w:val="008C4BAB"/>
    <w:rsid w:val="008D0733"/>
    <w:rsid w:val="008D1DA1"/>
    <w:rsid w:val="008D3810"/>
    <w:rsid w:val="008D3977"/>
    <w:rsid w:val="008E54AA"/>
    <w:rsid w:val="008E7619"/>
    <w:rsid w:val="008F12A9"/>
    <w:rsid w:val="008F3FFF"/>
    <w:rsid w:val="00905253"/>
    <w:rsid w:val="0091074C"/>
    <w:rsid w:val="009145E8"/>
    <w:rsid w:val="0091513D"/>
    <w:rsid w:val="00930A61"/>
    <w:rsid w:val="009312D6"/>
    <w:rsid w:val="00932DC4"/>
    <w:rsid w:val="009434D3"/>
    <w:rsid w:val="00953938"/>
    <w:rsid w:val="009569DE"/>
    <w:rsid w:val="00956F41"/>
    <w:rsid w:val="00957FCD"/>
    <w:rsid w:val="00961B3E"/>
    <w:rsid w:val="00974119"/>
    <w:rsid w:val="00994977"/>
    <w:rsid w:val="009B449A"/>
    <w:rsid w:val="009C5BD0"/>
    <w:rsid w:val="009C681F"/>
    <w:rsid w:val="009D77AD"/>
    <w:rsid w:val="009E6F49"/>
    <w:rsid w:val="009E7ADC"/>
    <w:rsid w:val="009F08EA"/>
    <w:rsid w:val="009F110E"/>
    <w:rsid w:val="009F291C"/>
    <w:rsid w:val="009F36E2"/>
    <w:rsid w:val="00A03B92"/>
    <w:rsid w:val="00A06C89"/>
    <w:rsid w:val="00A26FAD"/>
    <w:rsid w:val="00A418A0"/>
    <w:rsid w:val="00A44668"/>
    <w:rsid w:val="00A455D1"/>
    <w:rsid w:val="00A50B36"/>
    <w:rsid w:val="00A53E1E"/>
    <w:rsid w:val="00A5792F"/>
    <w:rsid w:val="00A6703E"/>
    <w:rsid w:val="00A73891"/>
    <w:rsid w:val="00A74F47"/>
    <w:rsid w:val="00A77B90"/>
    <w:rsid w:val="00A809D7"/>
    <w:rsid w:val="00A92377"/>
    <w:rsid w:val="00AA01D2"/>
    <w:rsid w:val="00AA2472"/>
    <w:rsid w:val="00AA61ED"/>
    <w:rsid w:val="00AB7653"/>
    <w:rsid w:val="00AC2359"/>
    <w:rsid w:val="00AE0B8D"/>
    <w:rsid w:val="00AE0D85"/>
    <w:rsid w:val="00AE2BF2"/>
    <w:rsid w:val="00B00E3F"/>
    <w:rsid w:val="00B010D9"/>
    <w:rsid w:val="00B11447"/>
    <w:rsid w:val="00B14B40"/>
    <w:rsid w:val="00B161E3"/>
    <w:rsid w:val="00B165D0"/>
    <w:rsid w:val="00B1711E"/>
    <w:rsid w:val="00B2051D"/>
    <w:rsid w:val="00B262DA"/>
    <w:rsid w:val="00B263D5"/>
    <w:rsid w:val="00B30CB2"/>
    <w:rsid w:val="00B35DD1"/>
    <w:rsid w:val="00B40E14"/>
    <w:rsid w:val="00B458DD"/>
    <w:rsid w:val="00B65B03"/>
    <w:rsid w:val="00B7190D"/>
    <w:rsid w:val="00B73239"/>
    <w:rsid w:val="00B76ECB"/>
    <w:rsid w:val="00B838AD"/>
    <w:rsid w:val="00B86608"/>
    <w:rsid w:val="00B96913"/>
    <w:rsid w:val="00BA404F"/>
    <w:rsid w:val="00BA55FC"/>
    <w:rsid w:val="00BC0807"/>
    <w:rsid w:val="00BC1442"/>
    <w:rsid w:val="00BC4919"/>
    <w:rsid w:val="00BD1C24"/>
    <w:rsid w:val="00BE2BE1"/>
    <w:rsid w:val="00BE4FE4"/>
    <w:rsid w:val="00BE605F"/>
    <w:rsid w:val="00BF2822"/>
    <w:rsid w:val="00BF2F28"/>
    <w:rsid w:val="00BF5B9E"/>
    <w:rsid w:val="00BF6CFB"/>
    <w:rsid w:val="00C0653D"/>
    <w:rsid w:val="00C06D24"/>
    <w:rsid w:val="00C1174F"/>
    <w:rsid w:val="00C17350"/>
    <w:rsid w:val="00C21452"/>
    <w:rsid w:val="00C265BC"/>
    <w:rsid w:val="00C2769E"/>
    <w:rsid w:val="00C35110"/>
    <w:rsid w:val="00C35BA5"/>
    <w:rsid w:val="00C360FE"/>
    <w:rsid w:val="00C402AE"/>
    <w:rsid w:val="00C50B78"/>
    <w:rsid w:val="00C74B88"/>
    <w:rsid w:val="00C903B8"/>
    <w:rsid w:val="00C91301"/>
    <w:rsid w:val="00C91C2F"/>
    <w:rsid w:val="00C9653B"/>
    <w:rsid w:val="00CA268A"/>
    <w:rsid w:val="00CA3D20"/>
    <w:rsid w:val="00CB0454"/>
    <w:rsid w:val="00CB2FA6"/>
    <w:rsid w:val="00CC0402"/>
    <w:rsid w:val="00CC3161"/>
    <w:rsid w:val="00CC7367"/>
    <w:rsid w:val="00CD03E7"/>
    <w:rsid w:val="00CE2270"/>
    <w:rsid w:val="00D154F8"/>
    <w:rsid w:val="00D24EA2"/>
    <w:rsid w:val="00D259E8"/>
    <w:rsid w:val="00D3589B"/>
    <w:rsid w:val="00D36D01"/>
    <w:rsid w:val="00D4725E"/>
    <w:rsid w:val="00D50254"/>
    <w:rsid w:val="00D608B5"/>
    <w:rsid w:val="00D61B31"/>
    <w:rsid w:val="00D64064"/>
    <w:rsid w:val="00D73262"/>
    <w:rsid w:val="00D73A0A"/>
    <w:rsid w:val="00DA291D"/>
    <w:rsid w:val="00DA49AB"/>
    <w:rsid w:val="00DA646A"/>
    <w:rsid w:val="00DB7EC0"/>
    <w:rsid w:val="00DC4D86"/>
    <w:rsid w:val="00DD09F2"/>
    <w:rsid w:val="00DF6D27"/>
    <w:rsid w:val="00E048A5"/>
    <w:rsid w:val="00E10CD5"/>
    <w:rsid w:val="00E13CF8"/>
    <w:rsid w:val="00E20CF5"/>
    <w:rsid w:val="00E21E72"/>
    <w:rsid w:val="00E270C8"/>
    <w:rsid w:val="00E31D00"/>
    <w:rsid w:val="00E3448B"/>
    <w:rsid w:val="00E36FBF"/>
    <w:rsid w:val="00E53731"/>
    <w:rsid w:val="00E558C5"/>
    <w:rsid w:val="00E65337"/>
    <w:rsid w:val="00E72B05"/>
    <w:rsid w:val="00E76C5C"/>
    <w:rsid w:val="00E7719F"/>
    <w:rsid w:val="00E80878"/>
    <w:rsid w:val="00EB7F18"/>
    <w:rsid w:val="00ED183A"/>
    <w:rsid w:val="00ED3B35"/>
    <w:rsid w:val="00ED63F7"/>
    <w:rsid w:val="00ED6707"/>
    <w:rsid w:val="00ED7E1E"/>
    <w:rsid w:val="00EE2A54"/>
    <w:rsid w:val="00EE62EC"/>
    <w:rsid w:val="00F11A72"/>
    <w:rsid w:val="00F15EB7"/>
    <w:rsid w:val="00F33A54"/>
    <w:rsid w:val="00F510E4"/>
    <w:rsid w:val="00F521BF"/>
    <w:rsid w:val="00F6214A"/>
    <w:rsid w:val="00F62978"/>
    <w:rsid w:val="00F639BA"/>
    <w:rsid w:val="00F744E6"/>
    <w:rsid w:val="00F87364"/>
    <w:rsid w:val="00F87A5B"/>
    <w:rsid w:val="00F963C3"/>
    <w:rsid w:val="00FA2EFC"/>
    <w:rsid w:val="00FA3B52"/>
    <w:rsid w:val="00FB2BBC"/>
    <w:rsid w:val="00FC5E68"/>
    <w:rsid w:val="00FC7A1D"/>
    <w:rsid w:val="00FD4FD5"/>
    <w:rsid w:val="00FD7FE2"/>
    <w:rsid w:val="00FE6153"/>
    <w:rsid w:val="00FF2BFE"/>
    <w:rsid w:val="00FF3F82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F921F9A"/>
  <w15:docId w15:val="{4643A0D4-68D4-4E4F-B97C-752E2ABE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1EB0"/>
    <w:pPr>
      <w:spacing w:line="240" w:lineRule="atLeast"/>
    </w:pPr>
    <w:rPr>
      <w:rFonts w:ascii="Arial" w:hAnsi="Arial"/>
      <w:lang w:val="en-GB"/>
    </w:rPr>
  </w:style>
  <w:style w:type="paragraph" w:styleId="Heading1">
    <w:name w:val="heading 1"/>
    <w:basedOn w:val="Normal"/>
    <w:next w:val="Textedebase"/>
    <w:qFormat/>
    <w:pPr>
      <w:ind w:left="567" w:hanging="567"/>
      <w:jc w:val="both"/>
      <w:outlineLvl w:val="0"/>
    </w:pPr>
    <w:rPr>
      <w:b/>
      <w:bCs/>
    </w:rPr>
  </w:style>
  <w:style w:type="paragraph" w:styleId="Heading2">
    <w:name w:val="heading 2"/>
    <w:basedOn w:val="Normal"/>
    <w:next w:val="Textedebase"/>
    <w:qFormat/>
    <w:pPr>
      <w:ind w:left="567" w:hanging="567"/>
      <w:jc w:val="both"/>
      <w:outlineLvl w:val="1"/>
    </w:pPr>
    <w:rPr>
      <w:i/>
      <w:iCs/>
    </w:rPr>
  </w:style>
  <w:style w:type="paragraph" w:styleId="Heading3">
    <w:name w:val="heading 3"/>
    <w:basedOn w:val="Normal"/>
    <w:next w:val="Textedebase"/>
    <w:qFormat/>
    <w:pPr>
      <w:tabs>
        <w:tab w:val="left" w:pos="567"/>
      </w:tabs>
      <w:jc w:val="both"/>
      <w:outlineLvl w:val="2"/>
    </w:pPr>
  </w:style>
  <w:style w:type="paragraph" w:styleId="Heading4">
    <w:name w:val="heading 4"/>
    <w:basedOn w:val="Normal"/>
    <w:next w:val="Normal"/>
    <w:qFormat/>
    <w:rsid w:val="008D3810"/>
    <w:pPr>
      <w:outlineLvl w:val="3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20"/>
      <w:szCs w:val="20"/>
      <w:vertAlign w:val="superscript"/>
    </w:rPr>
  </w:style>
  <w:style w:type="paragraph" w:customStyle="1" w:styleId="2Texte">
    <w:name w:val="2 (Texte)"/>
    <w:basedOn w:val="Normal"/>
    <w:pPr>
      <w:jc w:val="both"/>
    </w:pPr>
    <w:rPr>
      <w:snapToGrid w:val="0"/>
      <w:lang w:eastAsia="fr-FR"/>
    </w:rPr>
  </w:style>
  <w:style w:type="paragraph" w:customStyle="1" w:styleId="Textedebase">
    <w:name w:val="Texte de base"/>
    <w:basedOn w:val="Normal"/>
    <w:rsid w:val="0015680A"/>
    <w:pPr>
      <w:jc w:val="both"/>
    </w:pPr>
  </w:style>
  <w:style w:type="paragraph" w:customStyle="1" w:styleId="Premierretrait">
    <w:name w:val="Premier retrait"/>
    <w:basedOn w:val="Textedebase"/>
    <w:rsid w:val="008D0733"/>
    <w:pPr>
      <w:numPr>
        <w:numId w:val="2"/>
      </w:numPr>
      <w:spacing w:before="120"/>
    </w:pPr>
  </w:style>
  <w:style w:type="paragraph" w:customStyle="1" w:styleId="Deuximeretrait">
    <w:name w:val="Deuxième retrait"/>
    <w:basedOn w:val="Textedebase"/>
    <w:pPr>
      <w:numPr>
        <w:numId w:val="1"/>
      </w:numPr>
      <w:spacing w:before="120"/>
    </w:pPr>
  </w:style>
  <w:style w:type="paragraph" w:customStyle="1" w:styleId="Troisimeretrait">
    <w:name w:val="Troisième retrait"/>
    <w:basedOn w:val="Textedebase"/>
    <w:rsid w:val="008D0733"/>
    <w:pPr>
      <w:numPr>
        <w:numId w:val="3"/>
      </w:numPr>
      <w:spacing w:before="120"/>
    </w:pPr>
  </w:style>
  <w:style w:type="character" w:styleId="PageNumber">
    <w:name w:val="page number"/>
    <w:rsid w:val="009E6F49"/>
    <w:rPr>
      <w:rFonts w:ascii="Arial" w:hAnsi="Arial"/>
      <w:sz w:val="20"/>
      <w:szCs w:val="20"/>
    </w:rPr>
  </w:style>
  <w:style w:type="paragraph" w:styleId="FootnoteText">
    <w:name w:val="footnote text"/>
    <w:basedOn w:val="Normal"/>
    <w:semiHidden/>
    <w:rsid w:val="00ED6707"/>
    <w:pPr>
      <w:spacing w:line="240" w:lineRule="auto"/>
      <w:jc w:val="both"/>
    </w:pPr>
    <w:rPr>
      <w:sz w:val="18"/>
      <w:szCs w:val="18"/>
    </w:rPr>
  </w:style>
  <w:style w:type="paragraph" w:styleId="Footer">
    <w:name w:val="footer"/>
    <w:basedOn w:val="Normal"/>
    <w:rsid w:val="009F110E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EndnoteText">
    <w:name w:val="endnote text"/>
    <w:basedOn w:val="Normal"/>
    <w:semiHidden/>
    <w:pPr>
      <w:spacing w:line="240" w:lineRule="auto"/>
      <w:ind w:left="284" w:hanging="284"/>
      <w:jc w:val="both"/>
    </w:pPr>
    <w:rPr>
      <w:sz w:val="18"/>
      <w:szCs w:val="18"/>
    </w:rPr>
  </w:style>
  <w:style w:type="character" w:styleId="EndnoteReference">
    <w:name w:val="endnote reference"/>
    <w:semiHidden/>
    <w:rPr>
      <w:sz w:val="20"/>
      <w:szCs w:val="20"/>
      <w:vertAlign w:val="superscript"/>
    </w:rPr>
  </w:style>
  <w:style w:type="paragraph" w:customStyle="1" w:styleId="0Minute">
    <w:name w:val="0 Minute"/>
    <w:basedOn w:val="Normal"/>
    <w:rsid w:val="008E54AA"/>
    <w:rPr>
      <w:vanish/>
    </w:rPr>
  </w:style>
  <w:style w:type="character" w:styleId="Hyperlink">
    <w:name w:val="Hyperlink"/>
    <w:rsid w:val="009F110E"/>
    <w:rPr>
      <w:rFonts w:ascii="Arial" w:hAnsi="Arial"/>
      <w:color w:val="auto"/>
      <w:u w:val="none"/>
    </w:rPr>
  </w:style>
  <w:style w:type="paragraph" w:styleId="BalloonText">
    <w:name w:val="Balloon Text"/>
    <w:basedOn w:val="Normal"/>
    <w:semiHidden/>
    <w:rsid w:val="00A5792F"/>
    <w:rPr>
      <w:rFonts w:ascii="Tahoma" w:hAnsi="Tahoma" w:cs="Tahoma"/>
      <w:sz w:val="16"/>
      <w:szCs w:val="16"/>
    </w:rPr>
  </w:style>
  <w:style w:type="paragraph" w:customStyle="1" w:styleId="Barredanslamarge">
    <w:name w:val="Barre dans la marge"/>
    <w:basedOn w:val="Normal"/>
    <w:rsid w:val="00E80878"/>
    <w:pPr>
      <w:autoSpaceDE w:val="0"/>
      <w:autoSpaceDN w:val="0"/>
      <w:adjustRightInd w:val="0"/>
      <w:jc w:val="both"/>
    </w:pPr>
    <w:rPr>
      <w:rFonts w:cs="Arial"/>
    </w:rPr>
  </w:style>
  <w:style w:type="paragraph" w:customStyle="1" w:styleId="Premierretraittableau">
    <w:name w:val="Premier retrait tableau"/>
    <w:basedOn w:val="Premierretrait"/>
    <w:qFormat/>
    <w:rsid w:val="00243F9E"/>
    <w:pPr>
      <w:tabs>
        <w:tab w:val="clear" w:pos="567"/>
        <w:tab w:val="left" w:pos="284"/>
      </w:tabs>
      <w:spacing w:before="60" w:after="60"/>
      <w:ind w:left="284" w:hanging="284"/>
    </w:pPr>
  </w:style>
  <w:style w:type="paragraph" w:customStyle="1" w:styleId="Deuximeretraittableau">
    <w:name w:val="Deuxième retrait tableau"/>
    <w:basedOn w:val="Deuximeretrait"/>
    <w:qFormat/>
    <w:rsid w:val="00243F9E"/>
    <w:pPr>
      <w:tabs>
        <w:tab w:val="clear" w:pos="1134"/>
        <w:tab w:val="left" w:pos="567"/>
      </w:tabs>
      <w:spacing w:before="60" w:after="60"/>
      <w:ind w:left="568" w:hanging="284"/>
    </w:pPr>
  </w:style>
  <w:style w:type="paragraph" w:customStyle="1" w:styleId="Troisimeretraittableau">
    <w:name w:val="Troisième retrait tableau"/>
    <w:basedOn w:val="Troisimeretrait"/>
    <w:qFormat/>
    <w:rsid w:val="00243F9E"/>
    <w:pPr>
      <w:tabs>
        <w:tab w:val="clear" w:pos="1701"/>
        <w:tab w:val="num" w:pos="851"/>
      </w:tabs>
      <w:spacing w:before="60" w:after="60"/>
      <w:ind w:left="851" w:hanging="284"/>
    </w:pPr>
  </w:style>
  <w:style w:type="paragraph" w:customStyle="1" w:styleId="2Deuximeretrait">
    <w:name w:val="2 Deuxième retrait"/>
    <w:basedOn w:val="Normal"/>
    <w:rsid w:val="00681EB0"/>
    <w:pPr>
      <w:tabs>
        <w:tab w:val="num" w:pos="1134"/>
      </w:tabs>
      <w:spacing w:before="120"/>
      <w:ind w:left="1134" w:hanging="567"/>
      <w:jc w:val="both"/>
    </w:pPr>
  </w:style>
  <w:style w:type="table" w:styleId="TableGrid">
    <w:name w:val="Table Grid"/>
    <w:basedOn w:val="TableNormal"/>
    <w:uiPriority w:val="59"/>
    <w:rsid w:val="00681EB0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681EB0"/>
  </w:style>
  <w:style w:type="paragraph" w:styleId="ListParagraph">
    <w:name w:val="List Paragraph"/>
    <w:basedOn w:val="Normal"/>
    <w:uiPriority w:val="34"/>
    <w:qFormat/>
    <w:rsid w:val="00681EB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fr-CH" w:eastAsia="zh-CN"/>
    </w:rPr>
  </w:style>
  <w:style w:type="paragraph" w:styleId="Revision">
    <w:name w:val="Revision"/>
    <w:hidden/>
    <w:uiPriority w:val="99"/>
    <w:semiHidden/>
    <w:rsid w:val="00BE2BE1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hare\templates\CEP-CA-Congr&#232;s%20-%20POC-CA-Congress\CEP-CA%20-%20POC-CA\EN%20Models\EN%20doc%20annex%20landscap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GSProductionDocument" ma:contentTypeID="0x010100058EFBD0D35E49E793D404E779D0CFC200A99B90ACDC5B244BA2146F32FB8F9E12" ma:contentTypeVersion="0" ma:contentTypeDescription="Production document" ma:contentTypeScope="" ma:versionID="f4204278b47c5e978e806f0851f4af1a">
  <xsd:schema xmlns:xsd="http://www.w3.org/2001/XMLSchema" xmlns:xs="http://www.w3.org/2001/XMLSchema" xmlns:p="http://schemas.microsoft.com/office/2006/metadata/properties" xmlns:ns2="45bc4347-1e49-4f11-a2de-cdc8b1236453" targetNamespace="http://schemas.microsoft.com/office/2006/metadata/properties" ma:root="true" ma:fieldsID="a4456b6a203e5e68af3c88c9d5b118af" ns2:_="">
    <xsd:import namespace="45bc4347-1e49-4f11-a2de-cdc8b1236453"/>
    <xsd:element name="properties">
      <xsd:complexType>
        <xsd:sequence>
          <xsd:element name="documentManagement">
            <xsd:complexType>
              <xsd:all>
                <xsd:element ref="ns2:PGSOriginalLanguage" minOccurs="0"/>
                <xsd:element ref="ns2:PGSRequester" minOccurs="0"/>
                <xsd:element ref="ns2:PGSRequestAuthor" minOccurs="0"/>
                <xsd:element ref="ns2:PGSDocumentType" minOccurs="0"/>
                <xsd:element ref="ns2:PGSBat" minOccurs="0"/>
                <xsd:element ref="ns2:PGSTitle" minOccurs="0"/>
                <xsd:element ref="ns2:PGSAssociatedRequest" minOccurs="0"/>
                <xsd:element ref="ns2:PGSWordCount" minOccurs="0"/>
                <xsd:element ref="ns2:PGSDirectPublication" minOccurs="0"/>
                <xsd:element ref="ns2:PGSFol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c4347-1e49-4f11-a2de-cdc8b1236453" elementFormDefault="qualified">
    <xsd:import namespace="http://schemas.microsoft.com/office/2006/documentManagement/types"/>
    <xsd:import namespace="http://schemas.microsoft.com/office/infopath/2007/PartnerControls"/>
    <xsd:element name="PGSOriginalLanguage" ma:index="8" nillable="true" ma:displayName="Original language" ma:format="Dropdown" ma:internalName="PGSOriginalLanguage">
      <xsd:simpleType>
        <xsd:restriction base="dms:Choice">
          <xsd:enumeration value="French"/>
          <xsd:enumeration value="English"/>
          <xsd:enumeration value="Arabic"/>
          <xsd:enumeration value="Portuguese"/>
          <xsd:enumeration value="Spanish"/>
          <xsd:enumeration value="Russian"/>
          <xsd:enumeration value="Français"/>
          <xsd:enumeration value="Anglais"/>
          <xsd:enumeration value="Arabe"/>
          <xsd:enumeration value="Portugais"/>
          <xsd:enumeration value="Russe"/>
          <xsd:enumeration value="Espagnol"/>
        </xsd:restriction>
      </xsd:simpleType>
    </xsd:element>
    <xsd:element name="PGSRequester" ma:index="9" nillable="true" ma:displayName="Requester" ma:internalName="PGSRequester">
      <xsd:simpleType>
        <xsd:restriction base="dms:Text"/>
      </xsd:simpleType>
    </xsd:element>
    <xsd:element name="PGSRequestAuthor" ma:index="10" nillable="true" ma:displayName="Author" ma:internalName="PGSRequestAuthor">
      <xsd:simpleType>
        <xsd:restriction base="dms:Text"/>
      </xsd:simpleType>
    </xsd:element>
    <xsd:element name="PGSDocumentType" ma:index="11" nillable="true" ma:displayName="To be published" ma:default="0" ma:internalName="PGSDocumentType">
      <xsd:simpleType>
        <xsd:restriction base="dms:Boolean"/>
      </xsd:simpleType>
    </xsd:element>
    <xsd:element name="PGSBat" ma:index="12" nillable="true" ma:displayName="BAT" ma:default="0" ma:internalName="PGSBat">
      <xsd:simpleType>
        <xsd:restriction base="dms:Boolean"/>
      </xsd:simpleType>
    </xsd:element>
    <xsd:element name="PGSTitle" ma:index="13" nillable="true" ma:displayName="Document title" ma:internalName="PGSTitle">
      <xsd:simpleType>
        <xsd:restriction base="dms:Text"/>
      </xsd:simpleType>
    </xsd:element>
    <xsd:element name="PGSAssociatedRequest" ma:index="14" nillable="true" ma:displayName="Associated request" ma:internalName="PGSAssociatedRequest">
      <xsd:simpleType>
        <xsd:restriction base="dms:Text"/>
      </xsd:simpleType>
    </xsd:element>
    <xsd:element name="PGSWordCount" ma:index="15" nillable="true" ma:displayName="Number of words" ma:internalName="PGSWordCount">
      <xsd:simpleType>
        <xsd:restriction base="dms:Number"/>
      </xsd:simpleType>
    </xsd:element>
    <xsd:element name="PGSDirectPublication" ma:index="16" nillable="true" ma:displayName="Direct publication" ma:default="0" ma:internalName="PGSDirectPublication">
      <xsd:simpleType>
        <xsd:restriction base="dms:Boolean"/>
      </xsd:simpleType>
    </xsd:element>
    <xsd:element name="PGSFolio" ma:index="17" nillable="true" ma:displayName="Folio" ma:internalName="PGSFoli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GSBat xmlns="45bc4347-1e49-4f11-a2de-cdc8b1236453">false</PGSBat>
    <PGSWordCount xmlns="45bc4347-1e49-4f11-a2de-cdc8b1236453" xsi:nil="true"/>
    <PGSDirectPublication xmlns="45bc4347-1e49-4f11-a2de-cdc8b1236453">false</PGSDirectPublication>
    <PGSAssociatedRequest xmlns="45bc4347-1e49-4f11-a2de-cdc8b1236453" xsi:nil="true"/>
    <PGSTitle xmlns="45bc4347-1e49-4f11-a2de-cdc8b1236453" xsi:nil="true"/>
    <PGSRequester xmlns="45bc4347-1e49-4f11-a2de-cdc8b1236453" xsi:nil="true"/>
    <PGSFolio xmlns="45bc4347-1e49-4f11-a2de-cdc8b1236453" xsi:nil="true"/>
    <PGSOriginalLanguage xmlns="45bc4347-1e49-4f11-a2de-cdc8b1236453" xsi:nil="true"/>
    <PGSRequestAuthor xmlns="45bc4347-1e49-4f11-a2de-cdc8b1236453" xsi:nil="true"/>
    <PGSDocumentType xmlns="45bc4347-1e49-4f11-a2de-cdc8b1236453">false</PGSDocument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713BC-A597-4678-82D8-E6772D1BF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c4347-1e49-4f11-a2de-cdc8b12364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06D2EE-51BF-4305-AF6D-E6EAD49FD3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B55778-C6A1-40F7-9AC7-0549B7B9B4F2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45bc4347-1e49-4f11-a2de-cdc8b123645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3D161FE-5ECD-4A57-A495-D82252A5C3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 doc annex landscape</Template>
  <TotalTime>1</TotalTime>
  <Pages>5</Pages>
  <Words>981</Words>
  <Characters>5597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X</vt:lpstr>
      <vt:lpstr>X</vt:lpstr>
    </vt:vector>
  </TitlesOfParts>
  <Company>Union postal universelle (UPU)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KAMMERMANN-JACKSON heather</dc:creator>
  <cp:lastModifiedBy>BALAMOTI aikaterini</cp:lastModifiedBy>
  <cp:revision>2</cp:revision>
  <cp:lastPrinted>2026-08-25T08:50:00Z</cp:lastPrinted>
  <dcterms:created xsi:type="dcterms:W3CDTF">2026-09-11T15:23:00Z</dcterms:created>
  <dcterms:modified xsi:type="dcterms:W3CDTF">2026-09-11T15:23:00Z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0x010100058EFBD0D35E49E793D404E779D0CFC200A99B90ACDC5B244BA2146F32FB8F9E12</vt:lpwstr>
  </property>
</Properties>
</file>