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F9CE0" w14:textId="1B9DF938" w:rsidR="00681EB0" w:rsidRPr="009F03D5" w:rsidRDefault="00681EB0" w:rsidP="003E68F0">
      <w:pPr>
        <w:jc w:val="both"/>
        <w:rPr>
          <w:rFonts w:cs="Arial"/>
          <w:b/>
          <w:bCs/>
        </w:rPr>
      </w:pPr>
      <w:r w:rsidRPr="009F03D5">
        <w:rPr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10A9FA" wp14:editId="03C117C3">
                <wp:simplePos x="0" y="0"/>
                <wp:positionH relativeFrom="margin">
                  <wp:posOffset>-55245</wp:posOffset>
                </wp:positionH>
                <wp:positionV relativeFrom="line">
                  <wp:posOffset>150823</wp:posOffset>
                </wp:positionV>
                <wp:extent cx="0" cy="144000"/>
                <wp:effectExtent l="0" t="0" r="38100" b="2794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0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95F22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4.35pt;margin-top:11.9pt;width:0;height:11.3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" strokeweight="1.5pt">
                <w10:wrap anchorx="margin" anchory="line"/>
              </v:shape>
            </w:pict>
          </mc:Fallback>
        </mc:AlternateContent>
      </w:r>
      <w:r w:rsidRPr="009F03D5">
        <w:rPr>
          <w:b/>
        </w:rPr>
        <w:t>Politiques sur les bureaux d</w:t>
      </w:r>
      <w:r w:rsidR="00636CAC" w:rsidRPr="009F03D5">
        <w:rPr>
          <w:b/>
        </w:rPr>
        <w:t>’</w:t>
      </w:r>
      <w:r w:rsidRPr="009F03D5">
        <w:rPr>
          <w:b/>
        </w:rPr>
        <w:t xml:space="preserve">échange extraterritoriaux – </w:t>
      </w:r>
      <w:r w:rsidR="00B17476" w:rsidRPr="009F03D5">
        <w:rPr>
          <w:b/>
        </w:rPr>
        <w:t>R</w:t>
      </w:r>
      <w:r w:rsidRPr="009F03D5">
        <w:rPr>
          <w:b/>
        </w:rPr>
        <w:t>ésumé</w:t>
      </w:r>
    </w:p>
    <w:p w14:paraId="25D490FE" w14:textId="207A638E" w:rsidR="00681EB0" w:rsidRPr="009F03D5" w:rsidRDefault="00681EB0" w:rsidP="003E68F0">
      <w:pPr>
        <w:jc w:val="both"/>
        <w:rPr>
          <w:rFonts w:cs="Arial"/>
        </w:rPr>
      </w:pPr>
      <w:r w:rsidRPr="009F03D5">
        <w:t>(Mis</w:t>
      </w:r>
      <w:r w:rsidR="004B4A2A">
        <w:t>e</w:t>
      </w:r>
      <w:r w:rsidRPr="009F03D5">
        <w:t xml:space="preserve"> à jour</w:t>
      </w:r>
      <w:r w:rsidR="004B4A2A">
        <w:t>:</w:t>
      </w:r>
      <w:r w:rsidRPr="009F03D5">
        <w:t xml:space="preserve"> 19 août 2026)</w:t>
      </w:r>
    </w:p>
    <w:p w14:paraId="513CE1F2" w14:textId="150FEE3E" w:rsidR="00226C76" w:rsidRPr="003E68F0" w:rsidRDefault="00226C76" w:rsidP="003E68F0">
      <w:pPr>
        <w:spacing w:line="240" w:lineRule="auto"/>
        <w:jc w:val="both"/>
        <w:rPr>
          <w:rFonts w:cs="Arial"/>
          <w:sz w:val="18"/>
          <w:szCs w:val="18"/>
        </w:rPr>
      </w:pPr>
    </w:p>
    <w:p w14:paraId="632CEDC5" w14:textId="1F13AC09" w:rsidR="00226C76" w:rsidRPr="009F03D5" w:rsidRDefault="00226C76" w:rsidP="003E68F0">
      <w:pPr>
        <w:jc w:val="both"/>
        <w:rPr>
          <w:rFonts w:cs="Arial"/>
        </w:rPr>
      </w:pPr>
      <w:r w:rsidRPr="009F03D5">
        <w:t xml:space="preserve">Ce document présente un résumé de haut niveau des politiques sur les </w:t>
      </w:r>
      <w:r w:rsidR="00B17476" w:rsidRPr="009F03D5">
        <w:t>bureaux d</w:t>
      </w:r>
      <w:r w:rsidR="00636CAC" w:rsidRPr="009F03D5">
        <w:t>’</w:t>
      </w:r>
      <w:r w:rsidR="00B17476" w:rsidRPr="009F03D5">
        <w:t>échange extraterritoriaux (BEE)</w:t>
      </w:r>
      <w:r w:rsidRPr="009F03D5">
        <w:t xml:space="preserve">. </w:t>
      </w:r>
      <w:proofErr w:type="spellStart"/>
      <w:r w:rsidRPr="009F03D5">
        <w:t>Veuillez vous</w:t>
      </w:r>
      <w:proofErr w:type="spellEnd"/>
      <w:r w:rsidRPr="009F03D5">
        <w:t xml:space="preserve"> reporter au docu</w:t>
      </w:r>
      <w:r w:rsidR="00AC7A89">
        <w:softHyphen/>
      </w:r>
      <w:r w:rsidRPr="009F03D5">
        <w:t>ment intitulé «Politiques actuelles sur les bureaux d</w:t>
      </w:r>
      <w:r w:rsidR="00636CAC" w:rsidRPr="009F03D5">
        <w:t>’</w:t>
      </w:r>
      <w:r w:rsidRPr="009F03D5">
        <w:t>échange extraterritoriaux par Pays-membre», ainsi qu</w:t>
      </w:r>
      <w:r w:rsidR="00636CAC" w:rsidRPr="009F03D5">
        <w:t>’</w:t>
      </w:r>
      <w:r w:rsidRPr="009F03D5">
        <w:t>à la circulaire mentionnée, pour connaître les détails et les conditions spécifiques relatifs aux politiques de Pays-membres concernant les BEE.</w:t>
      </w:r>
    </w:p>
    <w:p w14:paraId="66CB1D6A" w14:textId="6FC3DF4F" w:rsidR="00681EB0" w:rsidRPr="003E68F0" w:rsidRDefault="00436BD2" w:rsidP="003E68F0">
      <w:pPr>
        <w:spacing w:line="240" w:lineRule="auto"/>
        <w:jc w:val="both"/>
        <w:rPr>
          <w:rFonts w:cs="Arial"/>
          <w:sz w:val="10"/>
          <w:szCs w:val="10"/>
        </w:rPr>
      </w:pPr>
      <w:r w:rsidRPr="00436BD2">
        <w:rPr>
          <w:rStyle w:val="Hyperlink"/>
          <w:rFonts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A09B7C8" wp14:editId="1FEA2725">
                <wp:simplePos x="0" y="0"/>
                <wp:positionH relativeFrom="margin">
                  <wp:posOffset>-50800</wp:posOffset>
                </wp:positionH>
                <wp:positionV relativeFrom="line">
                  <wp:posOffset>675968</wp:posOffset>
                </wp:positionV>
                <wp:extent cx="0" cy="143510"/>
                <wp:effectExtent l="0" t="0" r="38100" b="27940"/>
                <wp:wrapNone/>
                <wp:docPr id="15" name="Connecteur droi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A12BE5" id="Connecteur droit 15" o:spid="_x0000_s1026" style="position:absolute;z-index:251793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line;mso-height-percent:0;mso-height-relative:margin" from="-4pt,53.25pt" to="-4pt,6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" strokecolor="black [3213]" strokeweight="1.5pt">
                <w10:wrap anchorx="margin" anchory="line"/>
              </v:line>
            </w:pict>
          </mc:Fallback>
        </mc:AlternateContent>
      </w:r>
      <w:r w:rsidRPr="00436BD2">
        <w:rPr>
          <w:rStyle w:val="Hyperlink"/>
          <w:rFonts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346FFFB" wp14:editId="27FE4C6D">
                <wp:simplePos x="0" y="0"/>
                <wp:positionH relativeFrom="margin">
                  <wp:posOffset>-54610</wp:posOffset>
                </wp:positionH>
                <wp:positionV relativeFrom="line">
                  <wp:posOffset>3283913</wp:posOffset>
                </wp:positionV>
                <wp:extent cx="0" cy="143510"/>
                <wp:effectExtent l="0" t="0" r="38100" b="27940"/>
                <wp:wrapNone/>
                <wp:docPr id="14" name="Connecteur droi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278799" id="Connecteur droit 14" o:spid="_x0000_s1026" style="position:absolute;z-index:251791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line;mso-height-percent:0;mso-height-relative:margin" from="-4.3pt,258.6pt" to="-4.3pt,26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" strokecolor="black [3213]" strokeweight="1.5pt">
                <w10:wrap anchorx="margin" anchory="line"/>
              </v:line>
            </w:pict>
          </mc:Fallback>
        </mc:AlternateContent>
      </w:r>
      <w:r w:rsidRPr="00436BD2">
        <w:rPr>
          <w:rStyle w:val="Hyperlink"/>
          <w:rFonts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5808E3A" wp14:editId="6EA91179">
                <wp:simplePos x="0" y="0"/>
                <wp:positionH relativeFrom="margin">
                  <wp:posOffset>-50800</wp:posOffset>
                </wp:positionH>
                <wp:positionV relativeFrom="line">
                  <wp:posOffset>2515235</wp:posOffset>
                </wp:positionV>
                <wp:extent cx="0" cy="288000"/>
                <wp:effectExtent l="0" t="0" r="38100" b="36195"/>
                <wp:wrapNone/>
                <wp:docPr id="13" name="Connecteur droi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80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F804D6" id="Connecteur droit 13" o:spid="_x0000_s1026" style="position:absolute;z-index:251789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line;mso-height-percent:0;mso-height-relative:margin" from="-4pt,198.05pt" to="-4pt,2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" strokecolor="black [3213]" strokeweight="1.5pt">
                <w10:wrap anchorx="margin" anchory="line"/>
              </v:line>
            </w:pict>
          </mc:Fallback>
        </mc:AlternateContent>
      </w:r>
      <w:r w:rsidRPr="00436BD2">
        <w:rPr>
          <w:rStyle w:val="Hyperlink"/>
          <w:rFonts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261B277D" wp14:editId="34216637">
                <wp:simplePos x="0" y="0"/>
                <wp:positionH relativeFrom="margin">
                  <wp:posOffset>-50800</wp:posOffset>
                </wp:positionH>
                <wp:positionV relativeFrom="line">
                  <wp:posOffset>1280160</wp:posOffset>
                </wp:positionV>
                <wp:extent cx="0" cy="432000"/>
                <wp:effectExtent l="0" t="0" r="38100" b="25400"/>
                <wp:wrapNone/>
                <wp:docPr id="11" name="Connecteur droi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20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906410" id="Connecteur droit 11" o:spid="_x0000_s1026" style="position:absolute;z-index:251787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line;mso-height-percent:0;mso-height-relative:margin" from="-4pt,100.8pt" to="-4pt,1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" strokecolor="black [3213]" strokeweight="1.5pt">
                <w10:wrap anchorx="margin" anchory="line"/>
              </v:line>
            </w:pict>
          </mc:Fallback>
        </mc:AlternateContent>
      </w:r>
      <w:r w:rsidRPr="00436BD2">
        <w:rPr>
          <w:rStyle w:val="hps"/>
          <w:rFonts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09AB0A3B" wp14:editId="67CC49FC">
                <wp:simplePos x="0" y="0"/>
                <wp:positionH relativeFrom="margin">
                  <wp:posOffset>-49530</wp:posOffset>
                </wp:positionH>
                <wp:positionV relativeFrom="line">
                  <wp:posOffset>1056968</wp:posOffset>
                </wp:positionV>
                <wp:extent cx="0" cy="143510"/>
                <wp:effectExtent l="0" t="0" r="38100" b="27940"/>
                <wp:wrapNone/>
                <wp:docPr id="10" name="Connecteur droi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F6780A" id="Connecteur droit 10" o:spid="_x0000_s1026" style="position:absolute;z-index:251785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line;mso-height-percent:0;mso-height-relative:margin" from="-3.9pt,83.25pt" to="-3.9pt,9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" strokecolor="black [3213]" strokeweight="1.5pt">
                <w10:wrap anchorx="margin" anchory="line"/>
              </v:line>
            </w:pict>
          </mc:Fallback>
        </mc:AlternateContent>
      </w:r>
    </w:p>
    <w:tbl>
      <w:tblPr>
        <w:tblStyle w:val="TableGrid"/>
        <w:tblW w:w="5031" w:type="pct"/>
        <w:tblLayout w:type="fixed"/>
        <w:tblLook w:val="04A0" w:firstRow="1" w:lastRow="0" w:firstColumn="1" w:lastColumn="0" w:noHBand="0" w:noVBand="1"/>
      </w:tblPr>
      <w:tblGrid>
        <w:gridCol w:w="1912"/>
        <w:gridCol w:w="926"/>
        <w:gridCol w:w="2305"/>
        <w:gridCol w:w="1922"/>
        <w:gridCol w:w="2394"/>
        <w:gridCol w:w="2308"/>
        <w:gridCol w:w="1345"/>
      </w:tblGrid>
      <w:tr w:rsidR="001C5A1D" w:rsidRPr="009F03D5" w14:paraId="51E5F4AF" w14:textId="77777777" w:rsidTr="00F243FD">
        <w:trPr>
          <w:tblHeader/>
        </w:trPr>
        <w:tc>
          <w:tcPr>
            <w:tcW w:w="729" w:type="pct"/>
            <w:tcBorders>
              <w:top w:val="single" w:sz="4" w:space="0" w:color="auto"/>
            </w:tcBorders>
          </w:tcPr>
          <w:p w14:paraId="19344DBE" w14:textId="77777777" w:rsidR="00681EB0" w:rsidRPr="00AC7A89" w:rsidRDefault="00681EB0" w:rsidP="00F85638">
            <w:pPr>
              <w:spacing w:before="40" w:after="40"/>
              <w:ind w:left="-25" w:right="-57"/>
              <w:rPr>
                <w:i/>
                <w:sz w:val="20"/>
              </w:rPr>
            </w:pPr>
            <w:r w:rsidRPr="009F03D5">
              <w:rPr>
                <w:i/>
                <w:sz w:val="20"/>
              </w:rPr>
              <w:t>Critères</w:t>
            </w:r>
          </w:p>
        </w:tc>
        <w:tc>
          <w:tcPr>
            <w:tcW w:w="353" w:type="pct"/>
            <w:tcBorders>
              <w:top w:val="single" w:sz="4" w:space="0" w:color="auto"/>
            </w:tcBorders>
          </w:tcPr>
          <w:p w14:paraId="06972A86" w14:textId="5B7CD3EB" w:rsidR="00681EB0" w:rsidRPr="00AC7A89" w:rsidRDefault="00681EB0" w:rsidP="00F85638">
            <w:pPr>
              <w:spacing w:before="40" w:after="40"/>
              <w:ind w:left="-25" w:right="-57"/>
              <w:jc w:val="both"/>
              <w:rPr>
                <w:i/>
                <w:sz w:val="20"/>
              </w:rPr>
            </w:pPr>
            <w:r w:rsidRPr="009F03D5">
              <w:rPr>
                <w:i/>
                <w:sz w:val="20"/>
              </w:rPr>
              <w:t>Nombre total</w:t>
            </w:r>
          </w:p>
        </w:tc>
        <w:tc>
          <w:tcPr>
            <w:tcW w:w="3405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0470881" w14:textId="77777777" w:rsidR="00681EB0" w:rsidRPr="00AC7A89" w:rsidRDefault="00681EB0" w:rsidP="00F85638">
            <w:pPr>
              <w:spacing w:before="40" w:after="40"/>
              <w:ind w:left="-25" w:right="-57"/>
              <w:rPr>
                <w:i/>
                <w:sz w:val="20"/>
              </w:rPr>
            </w:pPr>
            <w:r w:rsidRPr="009F03D5">
              <w:rPr>
                <w:i/>
                <w:sz w:val="20"/>
              </w:rPr>
              <w:t>Pays et territoires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</w:tcPr>
          <w:p w14:paraId="701E350C" w14:textId="77777777" w:rsidR="00681EB0" w:rsidRPr="009F03D5" w:rsidRDefault="00681EB0" w:rsidP="00F85638">
            <w:pPr>
              <w:spacing w:before="40" w:after="40"/>
              <w:ind w:left="-25" w:right="-57"/>
              <w:rPr>
                <w:rFonts w:cs="Arial"/>
                <w:i/>
                <w:iCs/>
                <w:sz w:val="20"/>
                <w:szCs w:val="20"/>
              </w:rPr>
            </w:pPr>
            <w:r w:rsidRPr="009F03D5">
              <w:rPr>
                <w:i/>
                <w:sz w:val="20"/>
              </w:rPr>
              <w:t>Observations</w:t>
            </w:r>
          </w:p>
        </w:tc>
      </w:tr>
      <w:tr w:rsidR="00681EB0" w:rsidRPr="009F03D5" w14:paraId="669A0F1B" w14:textId="77777777" w:rsidTr="00966A2F">
        <w:tc>
          <w:tcPr>
            <w:tcW w:w="5000" w:type="pct"/>
            <w:gridSpan w:val="7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7DE8C9FE" w14:textId="43FEB3E9" w:rsidR="00681EB0" w:rsidRPr="009F03D5" w:rsidRDefault="00736A50" w:rsidP="00F85638">
            <w:pPr>
              <w:pStyle w:val="ListParagraph"/>
              <w:spacing w:before="40" w:after="40" w:line="240" w:lineRule="atLeast"/>
              <w:ind w:left="315" w:hanging="340"/>
              <w:contextualSpacing w:val="0"/>
              <w:rPr>
                <w:rFonts w:ascii="Arial" w:hAnsi="Arial" w:cs="Arial"/>
                <w:b/>
                <w:bCs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/>
                <w:b/>
                <w:color w:val="222222"/>
                <w:sz w:val="20"/>
              </w:rPr>
              <w:t>I.</w:t>
            </w:r>
            <w:r w:rsidR="00295864" w:rsidRPr="009F03D5">
              <w:rPr>
                <w:rStyle w:val="hps"/>
                <w:rFonts w:ascii="Arial" w:hAnsi="Arial"/>
                <w:b/>
                <w:color w:val="222222"/>
                <w:sz w:val="20"/>
              </w:rPr>
              <w:tab/>
            </w:r>
            <w:r w:rsidRPr="009F03D5">
              <w:rPr>
                <w:rStyle w:val="hps"/>
                <w:rFonts w:ascii="Arial" w:hAnsi="Arial"/>
                <w:b/>
                <w:color w:val="222222"/>
                <w:sz w:val="20"/>
              </w:rPr>
              <w:t>É</w:t>
            </w:r>
            <w:r w:rsidR="00681EB0" w:rsidRPr="009F03D5">
              <w:rPr>
                <w:rStyle w:val="hps"/>
                <w:rFonts w:ascii="Arial" w:hAnsi="Arial"/>
                <w:b/>
                <w:color w:val="222222"/>
                <w:sz w:val="20"/>
              </w:rPr>
              <w:t>tablissement de BEE sur le territoire des pays et des territoires</w:t>
            </w:r>
          </w:p>
        </w:tc>
      </w:tr>
      <w:tr w:rsidR="00BB51ED" w:rsidRPr="009F03D5" w14:paraId="07648894" w14:textId="77777777" w:rsidTr="00BB51ED">
        <w:tc>
          <w:tcPr>
            <w:tcW w:w="729" w:type="pct"/>
            <w:shd w:val="clear" w:color="auto" w:fill="D99594" w:themeFill="accent2" w:themeFillTint="99"/>
          </w:tcPr>
          <w:p w14:paraId="3F426623" w14:textId="2ACEB6F8" w:rsidR="00681EB0" w:rsidRPr="009F03D5" w:rsidRDefault="00681EB0" w:rsidP="003E68F0">
            <w:pPr>
              <w:spacing w:before="40" w:after="40"/>
              <w:ind w:left="308" w:right="-57" w:hanging="340"/>
              <w:rPr>
                <w:rFonts w:cs="Arial"/>
                <w:sz w:val="20"/>
                <w:szCs w:val="20"/>
              </w:rPr>
            </w:pPr>
            <w:r w:rsidRPr="009F03D5">
              <w:rPr>
                <w:rFonts w:cs="Arial"/>
                <w:sz w:val="20"/>
                <w:szCs w:val="20"/>
              </w:rPr>
              <w:t>1.</w:t>
            </w:r>
            <w:r w:rsidRPr="009F03D5">
              <w:rPr>
                <w:rFonts w:cs="Arial"/>
                <w:sz w:val="20"/>
                <w:szCs w:val="20"/>
              </w:rPr>
              <w:tab/>
              <w:t xml:space="preserve">Pays </w:t>
            </w:r>
            <w:r w:rsidR="00C52BAC" w:rsidRPr="009F03D5">
              <w:rPr>
                <w:rFonts w:cs="Arial"/>
                <w:sz w:val="20"/>
                <w:szCs w:val="20"/>
              </w:rPr>
              <w:br/>
            </w:r>
            <w:r w:rsidRPr="009F03D5">
              <w:rPr>
                <w:rFonts w:cs="Arial"/>
                <w:sz w:val="20"/>
                <w:szCs w:val="20"/>
              </w:rPr>
              <w:t>et territoires n</w:t>
            </w:r>
            <w:r w:rsidR="00636CAC" w:rsidRPr="009F03D5">
              <w:rPr>
                <w:rFonts w:cs="Arial"/>
                <w:sz w:val="20"/>
                <w:szCs w:val="20"/>
              </w:rPr>
              <w:t>’</w:t>
            </w:r>
            <w:r w:rsidRPr="009F03D5">
              <w:rPr>
                <w:rFonts w:cs="Arial"/>
                <w:sz w:val="20"/>
                <w:szCs w:val="20"/>
              </w:rPr>
              <w:t>autorisant pas l</w:t>
            </w:r>
            <w:r w:rsidR="00636CAC" w:rsidRPr="009F03D5">
              <w:rPr>
                <w:rFonts w:cs="Arial"/>
                <w:sz w:val="20"/>
                <w:szCs w:val="20"/>
              </w:rPr>
              <w:t>’</w:t>
            </w:r>
            <w:r w:rsidRPr="009F03D5">
              <w:rPr>
                <w:rFonts w:cs="Arial"/>
                <w:sz w:val="20"/>
                <w:szCs w:val="20"/>
              </w:rPr>
              <w:t>établissement de BEE sur leur territoire</w:t>
            </w:r>
          </w:p>
        </w:tc>
        <w:tc>
          <w:tcPr>
            <w:tcW w:w="353" w:type="pct"/>
          </w:tcPr>
          <w:p w14:paraId="715512B2" w14:textId="2255B2B9" w:rsidR="00681EB0" w:rsidRPr="009F03D5" w:rsidRDefault="00681EB0" w:rsidP="00F85638">
            <w:pPr>
              <w:spacing w:before="40" w:after="40"/>
              <w:ind w:left="-41"/>
              <w:rPr>
                <w:rFonts w:cs="Arial"/>
                <w:bCs/>
                <w:sz w:val="20"/>
                <w:szCs w:val="20"/>
              </w:rPr>
            </w:pPr>
            <w:r w:rsidRPr="009F03D5">
              <w:rPr>
                <w:rFonts w:cs="Arial"/>
                <w:bCs/>
                <w:sz w:val="20"/>
                <w:szCs w:val="20"/>
              </w:rPr>
              <w:t>93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FBA75AE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before="40" w:after="0" w:line="240" w:lineRule="atLeast"/>
              <w:ind w:left="312" w:right="-85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Afrique du Sud</w:t>
            </w:r>
          </w:p>
          <w:p w14:paraId="7F414429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Albanie</w:t>
            </w:r>
          </w:p>
          <w:p w14:paraId="05E0E2B1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Algérie</w:t>
            </w:r>
          </w:p>
          <w:p w14:paraId="1F655547" w14:textId="43C1A9C2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Arabie saoudite</w:t>
            </w:r>
          </w:p>
          <w:p w14:paraId="0D854862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Argentine</w:t>
            </w:r>
          </w:p>
          <w:p w14:paraId="4D3684EF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 xml:space="preserve">Aruba, Curaçao </w:t>
            </w: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br/>
              <w:t>et S. Maarten</w:t>
            </w:r>
          </w:p>
          <w:p w14:paraId="3F969A8B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Azerbaïdjan</w:t>
            </w:r>
          </w:p>
          <w:p w14:paraId="0FB3988C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Bahamas</w:t>
            </w:r>
          </w:p>
          <w:p w14:paraId="77EFE25C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Bahreïn</w:t>
            </w:r>
          </w:p>
          <w:p w14:paraId="48CBE9C5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Barbade</w:t>
            </w:r>
          </w:p>
          <w:p w14:paraId="51D3F844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Bélarus</w:t>
            </w:r>
          </w:p>
          <w:p w14:paraId="4BE83067" w14:textId="196BE923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Bolivie (État plurinational de)</w:t>
            </w:r>
          </w:p>
          <w:p w14:paraId="2595C83F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Bosnie-Herzégovine</w:t>
            </w:r>
          </w:p>
          <w:p w14:paraId="7E2FD0C8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Brésil</w:t>
            </w:r>
          </w:p>
          <w:p w14:paraId="0B6975D5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Fonts w:ascii="Arial" w:hAnsi="Arial" w:cs="Arial"/>
                <w:color w:val="222222"/>
                <w:spacing w:val="-4"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Brunéi Darussalam</w:t>
            </w:r>
          </w:p>
          <w:p w14:paraId="67DA1284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Bulgarie</w:t>
            </w:r>
          </w:p>
          <w:p w14:paraId="34053D40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Burkina Faso</w:t>
            </w:r>
          </w:p>
          <w:p w14:paraId="480B9E49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Cameroun</w:t>
            </w:r>
          </w:p>
          <w:p w14:paraId="00C42ECA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Canada</w:t>
            </w:r>
          </w:p>
          <w:p w14:paraId="0143ADD0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Chine</w:t>
            </w:r>
          </w:p>
          <w:p w14:paraId="1C6FC168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pacing w:val="-4"/>
                <w:sz w:val="20"/>
                <w:szCs w:val="20"/>
              </w:rPr>
            </w:pPr>
            <w:r w:rsidRPr="009F03D5">
              <w:rPr>
                <w:rFonts w:ascii="Arial" w:hAnsi="Arial" w:cs="Arial"/>
                <w:sz w:val="20"/>
                <w:szCs w:val="20"/>
              </w:rPr>
              <w:t>Chine (</w:t>
            </w:r>
            <w:proofErr w:type="spellStart"/>
            <w:r w:rsidRPr="009F03D5">
              <w:rPr>
                <w:rFonts w:ascii="Arial" w:hAnsi="Arial" w:cs="Arial"/>
                <w:sz w:val="20"/>
                <w:szCs w:val="20"/>
              </w:rPr>
              <w:t>spécifique-ment</w:t>
            </w:r>
            <w:proofErr w:type="spellEnd"/>
            <w:r w:rsidRPr="009F03D5">
              <w:rPr>
                <w:rFonts w:ascii="Arial" w:hAnsi="Arial" w:cs="Arial"/>
                <w:sz w:val="20"/>
                <w:szCs w:val="20"/>
              </w:rPr>
              <w:t xml:space="preserve"> pour la région administrative spéciale </w:t>
            </w:r>
            <w:r w:rsidRPr="009F03D5">
              <w:rPr>
                <w:rFonts w:ascii="Arial" w:hAnsi="Arial" w:cs="Arial"/>
                <w:sz w:val="20"/>
                <w:szCs w:val="20"/>
              </w:rPr>
              <w:br/>
              <w:t>de Hongkong)</w:t>
            </w:r>
          </w:p>
          <w:p w14:paraId="7CC21AB6" w14:textId="211ABA5B" w:rsidR="00AC72DD" w:rsidRPr="009F03D5" w:rsidRDefault="00AC7A89" w:rsidP="003E68F0">
            <w:pPr>
              <w:pStyle w:val="ListParagraph"/>
              <w:numPr>
                <w:ilvl w:val="0"/>
                <w:numId w:val="37"/>
              </w:numPr>
              <w:spacing w:after="40" w:line="240" w:lineRule="atLeast"/>
              <w:ind w:left="312" w:right="-85" w:hanging="34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Chine</w:t>
            </w:r>
            <w:r>
              <w:rPr>
                <w:rFonts w:ascii="Arial" w:hAnsi="Arial" w:cs="Arial"/>
                <w:color w:val="222222"/>
                <w:sz w:val="20"/>
                <w:szCs w:val="20"/>
              </w:rPr>
              <w:t xml:space="preserve"> </w:t>
            </w:r>
            <w:r w:rsidRPr="009F03D5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9F03D5">
              <w:rPr>
                <w:rFonts w:ascii="Arial" w:hAnsi="Arial" w:cs="Arial"/>
                <w:sz w:val="20"/>
                <w:szCs w:val="20"/>
              </w:rPr>
              <w:t>spécifique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9F03D5">
              <w:rPr>
                <w:rFonts w:ascii="Arial" w:hAnsi="Arial" w:cs="Arial"/>
                <w:sz w:val="20"/>
                <w:szCs w:val="20"/>
              </w:rPr>
              <w:t>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pour la région administrative spéciale de Macao)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ED81F2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before="40"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Colombie</w:t>
            </w:r>
          </w:p>
          <w:p w14:paraId="6C9ED3F0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i/>
                <w:iCs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Comores</w:t>
            </w:r>
          </w:p>
          <w:p w14:paraId="243592C8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Congo</w:t>
            </w:r>
          </w:p>
          <w:p w14:paraId="364CBF20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i/>
                <w:iCs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Costa Rica</w:t>
            </w:r>
          </w:p>
          <w:p w14:paraId="394CF881" w14:textId="279B701B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i/>
                <w:iCs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Côte d</w:t>
            </w:r>
            <w:r w:rsidR="00636CAC"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’</w:t>
            </w: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Ivoire</w:t>
            </w:r>
          </w:p>
          <w:p w14:paraId="58E64A73" w14:textId="5BDBA068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i/>
                <w:iCs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Dominique</w:t>
            </w:r>
          </w:p>
          <w:p w14:paraId="15C2F299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Égypte</w:t>
            </w:r>
          </w:p>
          <w:p w14:paraId="72E1A2BB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El Salvador</w:t>
            </w:r>
          </w:p>
          <w:p w14:paraId="552CE741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Émirats arabes unis</w:t>
            </w:r>
          </w:p>
          <w:p w14:paraId="36B08440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Eswatini</w:t>
            </w:r>
          </w:p>
          <w:p w14:paraId="2CCE6AB6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 xml:space="preserve">Fédération </w:t>
            </w: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br/>
              <w:t>de Russie</w:t>
            </w:r>
          </w:p>
          <w:p w14:paraId="05E08B55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Fidji</w:t>
            </w:r>
          </w:p>
          <w:p w14:paraId="124DECBC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Gabon</w:t>
            </w:r>
          </w:p>
          <w:p w14:paraId="527FAC42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Géorgie</w:t>
            </w:r>
          </w:p>
          <w:p w14:paraId="07003027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Ghana</w:t>
            </w:r>
          </w:p>
          <w:p w14:paraId="2D440948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Grenade</w:t>
            </w:r>
          </w:p>
          <w:p w14:paraId="2624E314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Guatemala</w:t>
            </w:r>
          </w:p>
          <w:p w14:paraId="70283A86" w14:textId="13A59492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Guinée</w:t>
            </w:r>
          </w:p>
          <w:p w14:paraId="27689ADC" w14:textId="77777777" w:rsidR="001C5A1D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Guinée équatoriale</w:t>
            </w:r>
          </w:p>
          <w:p w14:paraId="2C3CC6BB" w14:textId="77777777" w:rsidR="00AC72DD" w:rsidRDefault="00AC72DD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Guyana</w:t>
            </w:r>
          </w:p>
          <w:p w14:paraId="3E344D6C" w14:textId="1298E2E4" w:rsidR="00AC7A89" w:rsidRPr="009F03D5" w:rsidRDefault="00AC7A89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Inde</w:t>
            </w:r>
          </w:p>
          <w:p w14:paraId="778B0C8F" w14:textId="77777777" w:rsidR="00AC7A89" w:rsidRPr="009F03D5" w:rsidRDefault="00AC7A89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Indonésie</w:t>
            </w:r>
          </w:p>
          <w:p w14:paraId="2C6DD278" w14:textId="77777777" w:rsidR="00AC7A89" w:rsidRPr="009F03D5" w:rsidRDefault="00AC7A89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A05924">
              <w:rPr>
                <w:rFonts w:ascii="Arial" w:hAnsi="Arial" w:cs="Arial"/>
                <w:color w:val="222222"/>
                <w:spacing w:val="-2"/>
                <w:sz w:val="20"/>
                <w:szCs w:val="20"/>
              </w:rPr>
              <w:t>Iran (République</w:t>
            </w: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 xml:space="preserve"> islamique d’)</w:t>
            </w:r>
          </w:p>
          <w:p w14:paraId="067E8158" w14:textId="77777777" w:rsidR="00AC7A89" w:rsidRPr="009F03D5" w:rsidRDefault="00AC7A89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Iraq</w:t>
            </w:r>
          </w:p>
          <w:p w14:paraId="3E34C790" w14:textId="77777777" w:rsidR="00AC7A89" w:rsidRPr="009F03D5" w:rsidRDefault="00AC7A89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Japon</w:t>
            </w:r>
          </w:p>
          <w:p w14:paraId="43026747" w14:textId="77777777" w:rsidR="00AC7A89" w:rsidRPr="009F03D5" w:rsidRDefault="00AC7A89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Jordanie</w:t>
            </w:r>
          </w:p>
          <w:p w14:paraId="4802C0BF" w14:textId="1E24B754" w:rsidR="00AC7A89" w:rsidRPr="009F03D5" w:rsidRDefault="003E68F0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Kenya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C60E60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before="40"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Koweït</w:t>
            </w:r>
          </w:p>
          <w:p w14:paraId="63227029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Liban</w:t>
            </w:r>
          </w:p>
          <w:p w14:paraId="3B35B554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Macédoine du Nord</w:t>
            </w:r>
          </w:p>
          <w:p w14:paraId="7D2966A1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Madagascar</w:t>
            </w:r>
          </w:p>
          <w:p w14:paraId="38532D91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Malawi</w:t>
            </w:r>
          </w:p>
          <w:p w14:paraId="6A07EFE9" w14:textId="1335E2F2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Maldives</w:t>
            </w:r>
          </w:p>
          <w:p w14:paraId="4D8BAE7C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Maroc</w:t>
            </w:r>
          </w:p>
          <w:p w14:paraId="02B1BA05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Maurice</w:t>
            </w:r>
          </w:p>
          <w:p w14:paraId="773A05AA" w14:textId="0F8B89C3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Mexique</w:t>
            </w:r>
          </w:p>
          <w:p w14:paraId="07F83F47" w14:textId="01E028D8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Mongolie</w:t>
            </w:r>
          </w:p>
          <w:p w14:paraId="59A03C37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Myanmar</w:t>
            </w:r>
          </w:p>
          <w:p w14:paraId="7332F75F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Nigéria</w:t>
            </w:r>
          </w:p>
          <w:p w14:paraId="0548FF36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Ouganda</w:t>
            </w:r>
          </w:p>
          <w:p w14:paraId="5C736C4B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F03D5">
              <w:rPr>
                <w:rFonts w:ascii="Arial" w:hAnsi="Arial" w:cs="Arial"/>
                <w:sz w:val="20"/>
                <w:szCs w:val="20"/>
              </w:rPr>
              <w:t>Ouzbékistan</w:t>
            </w:r>
          </w:p>
          <w:p w14:paraId="530E637E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Pakistan</w:t>
            </w:r>
          </w:p>
          <w:p w14:paraId="6A0BC857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Panama</w:t>
            </w:r>
          </w:p>
          <w:p w14:paraId="61119D33" w14:textId="6CBBF62E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Philippines</w:t>
            </w:r>
          </w:p>
          <w:p w14:paraId="7BC8A76F" w14:textId="753E291B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Pologne</w:t>
            </w:r>
          </w:p>
          <w:p w14:paraId="5BCC3B78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Qatar</w:t>
            </w:r>
          </w:p>
          <w:p w14:paraId="2146D700" w14:textId="77777777" w:rsidR="00AC7A89" w:rsidRPr="004B4A2A" w:rsidRDefault="00AC7A89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République arabe syrienne</w:t>
            </w:r>
          </w:p>
          <w:p w14:paraId="2A7A2241" w14:textId="1D48B801" w:rsidR="001C5A1D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 xml:space="preserve">République </w:t>
            </w:r>
            <w:r w:rsidR="00FC3ACB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de Corée</w:t>
            </w:r>
          </w:p>
          <w:p w14:paraId="28794B20" w14:textId="77777777" w:rsidR="00452C37" w:rsidRPr="009F03D5" w:rsidRDefault="00452C37" w:rsidP="00452C37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i/>
                <w:iCs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sz w:val="20"/>
                <w:szCs w:val="20"/>
              </w:rPr>
              <w:t xml:space="preserve">République démocratique </w:t>
            </w:r>
            <w:r>
              <w:rPr>
                <w:rStyle w:val="hps"/>
                <w:rFonts w:ascii="Arial" w:hAnsi="Arial" w:cs="Arial"/>
                <w:sz w:val="20"/>
                <w:szCs w:val="20"/>
              </w:rPr>
              <w:br/>
            </w:r>
            <w:r w:rsidRPr="009F03D5">
              <w:rPr>
                <w:rStyle w:val="hps"/>
                <w:rFonts w:ascii="Arial" w:hAnsi="Arial" w:cs="Arial"/>
                <w:sz w:val="20"/>
                <w:szCs w:val="20"/>
              </w:rPr>
              <w:t>du Congo</w:t>
            </w:r>
          </w:p>
          <w:p w14:paraId="498D80F6" w14:textId="77777777" w:rsidR="00452C37" w:rsidRDefault="00452C37" w:rsidP="00452C37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République démocratique populaire lao</w:t>
            </w:r>
          </w:p>
          <w:p w14:paraId="25222D12" w14:textId="5499345C" w:rsidR="00452C37" w:rsidRPr="009F03D5" w:rsidRDefault="00AC72DD" w:rsidP="00452C37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 xml:space="preserve">République </w:t>
            </w:r>
            <w:r w:rsidR="003E68F0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de Moldova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3BCBD06" w14:textId="77777777" w:rsidR="00583A1C" w:rsidRPr="009F03D5" w:rsidRDefault="00583A1C" w:rsidP="003E68F0">
            <w:pPr>
              <w:pStyle w:val="ListParagraph"/>
              <w:numPr>
                <w:ilvl w:val="0"/>
                <w:numId w:val="37"/>
              </w:numPr>
              <w:spacing w:before="40"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i/>
                <w:iCs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 xml:space="preserve">République-Unie </w:t>
            </w: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br/>
              <w:t>de Tanzanie</w:t>
            </w:r>
          </w:p>
          <w:p w14:paraId="3A38A83D" w14:textId="3EC19B66" w:rsidR="004B4A2A" w:rsidRDefault="004B4A2A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Saint-Vincent-</w:t>
            </w:r>
            <w:r w:rsidR="003E68F0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et-les Grenadines</w:t>
            </w:r>
          </w:p>
          <w:p w14:paraId="30101758" w14:textId="030A573E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Sao Tomé-</w:t>
            </w: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br/>
              <w:t>et-Principe</w:t>
            </w:r>
          </w:p>
          <w:p w14:paraId="745C6062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Sénégal</w:t>
            </w:r>
          </w:p>
          <w:p w14:paraId="16EA9281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Serbie</w:t>
            </w:r>
          </w:p>
          <w:p w14:paraId="40031EED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Seychelles</w:t>
            </w:r>
          </w:p>
          <w:p w14:paraId="52C64F8D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sz w:val="20"/>
                <w:szCs w:val="20"/>
              </w:rPr>
              <w:t>Sri Lanka</w:t>
            </w:r>
          </w:p>
          <w:p w14:paraId="1CE6ABD1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Suriname</w:t>
            </w:r>
          </w:p>
          <w:p w14:paraId="585A315D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Tadjikistan</w:t>
            </w:r>
          </w:p>
          <w:p w14:paraId="17249EB8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Tchad</w:t>
            </w:r>
          </w:p>
          <w:p w14:paraId="72E9BBD4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Thaïlande</w:t>
            </w:r>
          </w:p>
          <w:p w14:paraId="0BD79CB2" w14:textId="606DF433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Timor-Leste</w:t>
            </w:r>
          </w:p>
          <w:p w14:paraId="69A302B2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Togo</w:t>
            </w:r>
          </w:p>
          <w:p w14:paraId="2DAB630C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Tunisie</w:t>
            </w:r>
          </w:p>
          <w:p w14:paraId="23038AEB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Türkiye</w:t>
            </w:r>
          </w:p>
          <w:p w14:paraId="59F51EC1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Turkménistan</w:t>
            </w:r>
          </w:p>
          <w:p w14:paraId="2BA9B399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Ukraine</w:t>
            </w:r>
          </w:p>
          <w:p w14:paraId="285BB41F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sz w:val="20"/>
                <w:szCs w:val="20"/>
              </w:rPr>
              <w:t>Uruguay</w:t>
            </w:r>
          </w:p>
          <w:p w14:paraId="1E744755" w14:textId="77777777" w:rsidR="006454B7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F03D5">
              <w:rPr>
                <w:rFonts w:ascii="Arial" w:hAnsi="Arial" w:cs="Arial"/>
                <w:sz w:val="20"/>
                <w:szCs w:val="20"/>
              </w:rPr>
              <w:t>Viet Nam</w:t>
            </w:r>
          </w:p>
          <w:p w14:paraId="3708CB87" w14:textId="7A4AB0F9" w:rsidR="00681EB0" w:rsidRPr="009F03D5" w:rsidRDefault="006454B7" w:rsidP="003E68F0">
            <w:pPr>
              <w:pStyle w:val="ListParagraph"/>
              <w:numPr>
                <w:ilvl w:val="0"/>
                <w:numId w:val="37"/>
              </w:numPr>
              <w:spacing w:after="0" w:line="240" w:lineRule="atLeast"/>
              <w:ind w:left="312" w:right="-85" w:hanging="340"/>
              <w:contextualSpacing w:val="0"/>
              <w:rPr>
                <w:rStyle w:val="hps"/>
                <w:rFonts w:ascii="Arial" w:hAnsi="Arial" w:cs="Arial"/>
                <w:sz w:val="20"/>
                <w:szCs w:val="20"/>
              </w:rPr>
            </w:pPr>
            <w:r w:rsidRPr="009F03D5">
              <w:rPr>
                <w:rFonts w:ascii="Arial" w:hAnsi="Arial" w:cs="Arial"/>
                <w:sz w:val="20"/>
                <w:szCs w:val="20"/>
              </w:rPr>
              <w:t>Zimbabwe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</w:tcPr>
          <w:p w14:paraId="6774D036" w14:textId="77777777" w:rsidR="00681EB0" w:rsidRPr="009F03D5" w:rsidRDefault="00681EB0" w:rsidP="003E68F0">
            <w:pPr>
              <w:ind w:left="37"/>
              <w:rPr>
                <w:rStyle w:val="hps"/>
                <w:rFonts w:cs="Arial"/>
                <w:color w:val="222222"/>
                <w:sz w:val="20"/>
                <w:szCs w:val="20"/>
              </w:rPr>
            </w:pPr>
          </w:p>
        </w:tc>
      </w:tr>
    </w:tbl>
    <w:p w14:paraId="75C82FCE" w14:textId="77777777" w:rsidR="004C2960" w:rsidRPr="009F03D5" w:rsidRDefault="004C2960" w:rsidP="003E68F0">
      <w:pPr>
        <w:ind w:left="426" w:hanging="340"/>
        <w:rPr>
          <w:rFonts w:cs="Arial"/>
        </w:rPr>
        <w:sectPr w:rsidR="004C2960" w:rsidRPr="009F03D5" w:rsidSect="00883316">
          <w:headerReference w:type="even" r:id="rId11"/>
          <w:headerReference w:type="default" r:id="rId12"/>
          <w:headerReference w:type="first" r:id="rId13"/>
          <w:footnotePr>
            <w:numRestart w:val="eachPage"/>
          </w:footnotePr>
          <w:endnotePr>
            <w:numFmt w:val="decimal"/>
          </w:endnotePr>
          <w:pgSz w:w="16840" w:h="11907" w:orient="landscape" w:code="9"/>
          <w:pgMar w:top="1418" w:right="2665" w:bottom="426" w:left="1134" w:header="0" w:footer="327" w:gutter="0"/>
          <w:cols w:space="0"/>
          <w:titlePg/>
          <w:docGrid w:linePitch="272"/>
        </w:sect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244"/>
        <w:gridCol w:w="928"/>
        <w:gridCol w:w="2344"/>
        <w:gridCol w:w="142"/>
        <w:gridCol w:w="2202"/>
        <w:gridCol w:w="280"/>
        <w:gridCol w:w="2063"/>
        <w:gridCol w:w="162"/>
        <w:gridCol w:w="2188"/>
        <w:gridCol w:w="1896"/>
      </w:tblGrid>
      <w:tr w:rsidR="002167D1" w:rsidRPr="009F03D5" w14:paraId="1B94FE1E" w14:textId="77777777" w:rsidTr="00675AF0">
        <w:trPr>
          <w:tblHeader/>
        </w:trPr>
        <w:tc>
          <w:tcPr>
            <w:tcW w:w="777" w:type="pct"/>
            <w:shd w:val="clear" w:color="auto" w:fill="auto"/>
          </w:tcPr>
          <w:p w14:paraId="63295EC3" w14:textId="45004EC0" w:rsidR="002167D1" w:rsidRPr="009F03D5" w:rsidRDefault="002167D1" w:rsidP="00F85638">
            <w:pPr>
              <w:spacing w:before="40" w:after="40"/>
              <w:ind w:left="-27"/>
              <w:rPr>
                <w:rFonts w:cs="Arial"/>
                <w:i/>
                <w:iCs/>
                <w:sz w:val="20"/>
                <w:szCs w:val="20"/>
              </w:rPr>
            </w:pPr>
            <w:r w:rsidRPr="009F03D5">
              <w:rPr>
                <w:rFonts w:cs="Arial"/>
                <w:i/>
                <w:sz w:val="20"/>
                <w:szCs w:val="20"/>
              </w:rPr>
              <w:lastRenderedPageBreak/>
              <w:t>Critères</w:t>
            </w:r>
          </w:p>
        </w:tc>
        <w:tc>
          <w:tcPr>
            <w:tcW w:w="321" w:type="pct"/>
            <w:tcBorders>
              <w:right w:val="single" w:sz="4" w:space="0" w:color="auto"/>
            </w:tcBorders>
          </w:tcPr>
          <w:p w14:paraId="45254138" w14:textId="604122E0" w:rsidR="002167D1" w:rsidRPr="009F03D5" w:rsidRDefault="002167D1" w:rsidP="00F85638">
            <w:pPr>
              <w:spacing w:before="40" w:after="40"/>
              <w:ind w:left="-27"/>
              <w:rPr>
                <w:rFonts w:cs="Arial"/>
                <w:i/>
                <w:iCs/>
                <w:sz w:val="20"/>
                <w:szCs w:val="20"/>
              </w:rPr>
            </w:pPr>
            <w:r w:rsidRPr="009F03D5">
              <w:rPr>
                <w:rFonts w:cs="Arial"/>
                <w:i/>
                <w:sz w:val="20"/>
                <w:szCs w:val="20"/>
              </w:rPr>
              <w:t>Nombre total</w:t>
            </w:r>
          </w:p>
        </w:tc>
        <w:tc>
          <w:tcPr>
            <w:tcW w:w="324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EE24" w14:textId="77777777" w:rsidR="002167D1" w:rsidRPr="00452C37" w:rsidRDefault="002167D1" w:rsidP="00F85638">
            <w:pPr>
              <w:spacing w:before="40" w:after="40"/>
              <w:ind w:left="-27"/>
              <w:rPr>
                <w:i/>
              </w:rPr>
            </w:pPr>
            <w:r w:rsidRPr="009F03D5">
              <w:rPr>
                <w:rFonts w:cs="Arial"/>
                <w:i/>
                <w:sz w:val="20"/>
                <w:szCs w:val="20"/>
              </w:rPr>
              <w:t>Pays et territoires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13AB06" w14:textId="77777777" w:rsidR="002167D1" w:rsidRPr="00452C37" w:rsidRDefault="002167D1" w:rsidP="00F85638">
            <w:pPr>
              <w:spacing w:before="40" w:after="40"/>
              <w:ind w:left="-27"/>
              <w:rPr>
                <w:i/>
              </w:rPr>
            </w:pPr>
            <w:r w:rsidRPr="009F03D5">
              <w:rPr>
                <w:rFonts w:cs="Arial"/>
                <w:i/>
                <w:sz w:val="20"/>
                <w:szCs w:val="20"/>
              </w:rPr>
              <w:t>Observations</w:t>
            </w:r>
          </w:p>
        </w:tc>
      </w:tr>
      <w:tr w:rsidR="002167D1" w:rsidRPr="009F03D5" w14:paraId="5BD35983" w14:textId="77777777" w:rsidTr="00D468A0">
        <w:tc>
          <w:tcPr>
            <w:tcW w:w="777" w:type="pct"/>
            <w:shd w:val="clear" w:color="auto" w:fill="C2D69B" w:themeFill="accent3" w:themeFillTint="99"/>
          </w:tcPr>
          <w:p w14:paraId="3DE57ED2" w14:textId="5CA4AADE" w:rsidR="002167D1" w:rsidRPr="009F03D5" w:rsidRDefault="00AB3300" w:rsidP="00D468A0">
            <w:pPr>
              <w:spacing w:before="40" w:after="40"/>
              <w:ind w:left="309" w:right="-57" w:hanging="340"/>
              <w:rPr>
                <w:rFonts w:cs="Arial"/>
                <w:sz w:val="20"/>
                <w:szCs w:val="20"/>
              </w:rPr>
            </w:pPr>
            <w:r w:rsidRPr="00436BD2">
              <w:rPr>
                <w:rStyle w:val="Hyperlink"/>
                <w:rFonts w:cs="Arial"/>
                <w:noProof/>
                <w:color w:val="222222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4EF90812" wp14:editId="0A001E1E">
                      <wp:simplePos x="0" y="0"/>
                      <wp:positionH relativeFrom="margin">
                        <wp:posOffset>-121285</wp:posOffset>
                      </wp:positionH>
                      <wp:positionV relativeFrom="line">
                        <wp:posOffset>30480</wp:posOffset>
                      </wp:positionV>
                      <wp:extent cx="0" cy="288000"/>
                      <wp:effectExtent l="0" t="0" r="38100" b="36195"/>
                      <wp:wrapNone/>
                      <wp:docPr id="16" name="Connecteur droit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80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902E39" id="Connecteur droit 16" o:spid="_x0000_s1026" style="position:absolute;z-index:25179545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line;mso-height-percent:0;mso-height-relative:margin" from="-9.55pt,2.4pt" to="-9.5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" strokecolor="black [3213]" strokeweight="1.5pt">
                      <w10:wrap anchorx="margin" anchory="line"/>
                    </v:line>
                  </w:pict>
                </mc:Fallback>
              </mc:AlternateContent>
            </w:r>
            <w:r w:rsidR="002167D1" w:rsidRPr="009F03D5">
              <w:rPr>
                <w:rFonts w:cs="Arial"/>
                <w:sz w:val="20"/>
                <w:szCs w:val="20"/>
              </w:rPr>
              <w:t>2.</w:t>
            </w:r>
            <w:r w:rsidR="002167D1" w:rsidRPr="009F03D5">
              <w:rPr>
                <w:rFonts w:cs="Arial"/>
                <w:sz w:val="20"/>
                <w:szCs w:val="20"/>
              </w:rPr>
              <w:tab/>
              <w:t xml:space="preserve">Pays et territoires autorisant </w:t>
            </w:r>
            <w:r w:rsidRPr="00436BD2">
              <w:rPr>
                <w:rStyle w:val="Hyperlink"/>
                <w:rFonts w:cs="Arial"/>
                <w:noProof/>
                <w:color w:val="222222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66CEA828" wp14:editId="6BD72F59">
                      <wp:simplePos x="0" y="0"/>
                      <wp:positionH relativeFrom="margin">
                        <wp:posOffset>-122555</wp:posOffset>
                      </wp:positionH>
                      <wp:positionV relativeFrom="line">
                        <wp:posOffset>157173</wp:posOffset>
                      </wp:positionV>
                      <wp:extent cx="0" cy="143510"/>
                      <wp:effectExtent l="0" t="0" r="38100" b="27940"/>
                      <wp:wrapNone/>
                      <wp:docPr id="17" name="Connecteur droit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351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32CF749" id="Connecteur droit 17" o:spid="_x0000_s1026" style="position:absolute;z-index:2517975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line;mso-height-percent:0;mso-height-relative:margin" from="-9.65pt,12.4pt" to="-9.6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" strokecolor="black [3213]" strokeweight="1.5pt">
                      <w10:wrap anchorx="margin" anchory="line"/>
                    </v:line>
                  </w:pict>
                </mc:Fallback>
              </mc:AlternateContent>
            </w:r>
            <w:r w:rsidR="002167D1" w:rsidRPr="009F03D5">
              <w:rPr>
                <w:rFonts w:cs="Arial"/>
                <w:sz w:val="20"/>
                <w:szCs w:val="20"/>
              </w:rPr>
              <w:t>l</w:t>
            </w:r>
            <w:r w:rsidR="00636CAC" w:rsidRPr="009F03D5">
              <w:rPr>
                <w:rFonts w:cs="Arial"/>
                <w:sz w:val="20"/>
                <w:szCs w:val="20"/>
              </w:rPr>
              <w:t>’</w:t>
            </w:r>
            <w:r w:rsidR="002167D1" w:rsidRPr="009F03D5">
              <w:rPr>
                <w:rFonts w:cs="Arial"/>
                <w:sz w:val="20"/>
                <w:szCs w:val="20"/>
              </w:rPr>
              <w:t xml:space="preserve">établissement </w:t>
            </w:r>
            <w:r w:rsidR="002167D1" w:rsidRPr="009F03D5">
              <w:rPr>
                <w:rFonts w:cs="Arial"/>
                <w:sz w:val="20"/>
                <w:szCs w:val="20"/>
              </w:rPr>
              <w:br/>
              <w:t xml:space="preserve">de BEE sur leur </w:t>
            </w:r>
            <w:r w:rsidRPr="009F03D5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76EF0ECC" wp14:editId="1027CA16">
                      <wp:simplePos x="0" y="0"/>
                      <wp:positionH relativeFrom="margin">
                        <wp:posOffset>-127000</wp:posOffset>
                      </wp:positionH>
                      <wp:positionV relativeFrom="line">
                        <wp:posOffset>1069647</wp:posOffset>
                      </wp:positionV>
                      <wp:extent cx="0" cy="143510"/>
                      <wp:effectExtent l="0" t="0" r="38100" b="27940"/>
                      <wp:wrapNone/>
                      <wp:docPr id="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236475" id="AutoShape 2" o:spid="_x0000_s1026" type="#_x0000_t32" style="position:absolute;margin-left:-10pt;margin-top:84.2pt;width:0;height:11.3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" strokeweight="1.5pt">
                      <w10:wrap anchorx="margin" anchory="line"/>
                    </v:shape>
                  </w:pict>
                </mc:Fallback>
              </mc:AlternateContent>
            </w:r>
            <w:r w:rsidRPr="009F03D5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42955754" wp14:editId="61807699">
                      <wp:simplePos x="0" y="0"/>
                      <wp:positionH relativeFrom="margin">
                        <wp:posOffset>-123825</wp:posOffset>
                      </wp:positionH>
                      <wp:positionV relativeFrom="line">
                        <wp:posOffset>645488</wp:posOffset>
                      </wp:positionV>
                      <wp:extent cx="0" cy="143510"/>
                      <wp:effectExtent l="0" t="0" r="38100" b="27940"/>
                      <wp:wrapNone/>
                      <wp:docPr id="8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BC15B" id="AutoShape 2" o:spid="_x0000_s1026" type="#_x0000_t32" style="position:absolute;margin-left:-9.75pt;margin-top:50.85pt;width:0;height:11.3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" strokeweight="1.5pt">
                      <w10:wrap anchorx="margin" anchory="line"/>
                    </v:shape>
                  </w:pict>
                </mc:Fallback>
              </mc:AlternateContent>
            </w:r>
            <w:r w:rsidR="002167D1" w:rsidRPr="009F03D5">
              <w:rPr>
                <w:rFonts w:cs="Arial"/>
                <w:sz w:val="20"/>
                <w:szCs w:val="20"/>
              </w:rPr>
              <w:t>territoire</w:t>
            </w:r>
          </w:p>
        </w:tc>
        <w:tc>
          <w:tcPr>
            <w:tcW w:w="321" w:type="pct"/>
            <w:tcBorders>
              <w:right w:val="single" w:sz="4" w:space="0" w:color="auto"/>
            </w:tcBorders>
          </w:tcPr>
          <w:p w14:paraId="283F016D" w14:textId="77777777" w:rsidR="002167D1" w:rsidRPr="009F03D5" w:rsidRDefault="002167D1" w:rsidP="00D468A0">
            <w:pPr>
              <w:spacing w:before="40" w:after="40"/>
              <w:ind w:left="-34"/>
              <w:rPr>
                <w:rFonts w:cs="Arial"/>
                <w:bCs/>
                <w:sz w:val="20"/>
                <w:szCs w:val="20"/>
              </w:rPr>
            </w:pPr>
            <w:r w:rsidRPr="009F03D5">
              <w:rPr>
                <w:rFonts w:cs="Arial"/>
                <w:bCs/>
                <w:sz w:val="20"/>
                <w:szCs w:val="20"/>
              </w:rPr>
              <w:t>36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8B6D4E" w14:textId="77777777" w:rsidR="00457AB1" w:rsidRPr="009F03D5" w:rsidRDefault="00457AB1" w:rsidP="00A605E6">
            <w:pPr>
              <w:pStyle w:val="ListParagraph"/>
              <w:numPr>
                <w:ilvl w:val="0"/>
                <w:numId w:val="38"/>
              </w:numPr>
              <w:spacing w:before="40" w:after="0" w:line="240" w:lineRule="atLeast"/>
              <w:ind w:left="300" w:right="-36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Allemagne</w:t>
            </w:r>
          </w:p>
          <w:p w14:paraId="0EED35D6" w14:textId="77777777" w:rsidR="00457AB1" w:rsidRPr="009F03D5" w:rsidRDefault="00457AB1" w:rsidP="00877AD1">
            <w:pPr>
              <w:pStyle w:val="ListParagraph"/>
              <w:numPr>
                <w:ilvl w:val="0"/>
                <w:numId w:val="38"/>
              </w:numPr>
              <w:spacing w:after="0" w:line="240" w:lineRule="atLeast"/>
              <w:ind w:left="301" w:right="-36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Angola</w:t>
            </w:r>
          </w:p>
          <w:p w14:paraId="3D3706D1" w14:textId="05B764C1" w:rsidR="00457AB1" w:rsidRPr="009F03D5" w:rsidRDefault="00457AB1" w:rsidP="00877AD1">
            <w:pPr>
              <w:pStyle w:val="ListParagraph"/>
              <w:numPr>
                <w:ilvl w:val="0"/>
                <w:numId w:val="38"/>
              </w:numPr>
              <w:spacing w:after="0" w:line="240" w:lineRule="atLeast"/>
              <w:ind w:left="301" w:right="-36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Antigua-et-Barbuda</w:t>
            </w:r>
          </w:p>
          <w:p w14:paraId="030D62FC" w14:textId="04B1EE3A" w:rsidR="00457AB1" w:rsidRPr="009F03D5" w:rsidRDefault="00457AB1" w:rsidP="00877AD1">
            <w:pPr>
              <w:pStyle w:val="ListParagraph"/>
              <w:numPr>
                <w:ilvl w:val="0"/>
                <w:numId w:val="38"/>
              </w:numPr>
              <w:spacing w:after="0" w:line="240" w:lineRule="atLeast"/>
              <w:ind w:left="301" w:right="-36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Australie</w:t>
            </w:r>
          </w:p>
          <w:p w14:paraId="339B15F8" w14:textId="77777777" w:rsidR="00457AB1" w:rsidRPr="009F03D5" w:rsidRDefault="00457AB1" w:rsidP="00877AD1">
            <w:pPr>
              <w:pStyle w:val="ListParagraph"/>
              <w:numPr>
                <w:ilvl w:val="0"/>
                <w:numId w:val="38"/>
              </w:numPr>
              <w:spacing w:after="0" w:line="240" w:lineRule="atLeast"/>
              <w:ind w:left="301" w:right="-36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Autriche</w:t>
            </w:r>
          </w:p>
          <w:p w14:paraId="5FA69C51" w14:textId="77777777" w:rsidR="00457AB1" w:rsidRPr="009F03D5" w:rsidRDefault="00457AB1" w:rsidP="00877AD1">
            <w:pPr>
              <w:pStyle w:val="ListParagraph"/>
              <w:numPr>
                <w:ilvl w:val="0"/>
                <w:numId w:val="38"/>
              </w:numPr>
              <w:spacing w:after="0" w:line="240" w:lineRule="atLeast"/>
              <w:ind w:left="301" w:right="-36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Belgique</w:t>
            </w:r>
          </w:p>
          <w:p w14:paraId="15C7BC60" w14:textId="77777777" w:rsidR="00457AB1" w:rsidRPr="009F03D5" w:rsidRDefault="00457AB1" w:rsidP="00877AD1">
            <w:pPr>
              <w:pStyle w:val="ListParagraph"/>
              <w:numPr>
                <w:ilvl w:val="0"/>
                <w:numId w:val="38"/>
              </w:numPr>
              <w:spacing w:after="0" w:line="240" w:lineRule="atLeast"/>
              <w:ind w:left="301" w:right="-36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Cambodge</w:t>
            </w:r>
          </w:p>
          <w:p w14:paraId="2A926666" w14:textId="77777777" w:rsidR="00457AB1" w:rsidRPr="009F03D5" w:rsidRDefault="00457AB1" w:rsidP="00877AD1">
            <w:pPr>
              <w:pStyle w:val="ListParagraph"/>
              <w:numPr>
                <w:ilvl w:val="0"/>
                <w:numId w:val="38"/>
              </w:numPr>
              <w:spacing w:after="0" w:line="240" w:lineRule="atLeast"/>
              <w:ind w:left="301" w:right="-36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Croatie</w:t>
            </w:r>
          </w:p>
          <w:p w14:paraId="4D6F2162" w14:textId="77777777" w:rsidR="00457AB1" w:rsidRPr="009F03D5" w:rsidRDefault="00457AB1" w:rsidP="00877AD1">
            <w:pPr>
              <w:pStyle w:val="ListParagraph"/>
              <w:numPr>
                <w:ilvl w:val="0"/>
                <w:numId w:val="38"/>
              </w:numPr>
              <w:spacing w:after="0" w:line="240" w:lineRule="atLeast"/>
              <w:ind w:left="301" w:right="-36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Danemark</w:t>
            </w:r>
          </w:p>
          <w:p w14:paraId="3B608DA2" w14:textId="77777777" w:rsidR="00457AB1" w:rsidRPr="009F03D5" w:rsidRDefault="00457AB1" w:rsidP="00877AD1">
            <w:pPr>
              <w:pStyle w:val="ListParagraph"/>
              <w:numPr>
                <w:ilvl w:val="0"/>
                <w:numId w:val="38"/>
              </w:numPr>
              <w:spacing w:after="0" w:line="240" w:lineRule="atLeast"/>
              <w:ind w:left="301" w:right="-36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Djibouti</w:t>
            </w:r>
          </w:p>
          <w:p w14:paraId="02266250" w14:textId="43DCB253" w:rsidR="00457AB1" w:rsidRPr="009F03D5" w:rsidRDefault="00457AB1" w:rsidP="00877AD1">
            <w:pPr>
              <w:pStyle w:val="ListParagraph"/>
              <w:numPr>
                <w:ilvl w:val="0"/>
                <w:numId w:val="38"/>
              </w:numPr>
              <w:spacing w:after="0" w:line="240" w:lineRule="atLeast"/>
              <w:ind w:left="301" w:right="-36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Espagne</w:t>
            </w:r>
          </w:p>
          <w:p w14:paraId="04937943" w14:textId="31B58061" w:rsidR="002167D1" w:rsidRPr="009F03D5" w:rsidRDefault="00457AB1" w:rsidP="00A605E6">
            <w:pPr>
              <w:pStyle w:val="ListParagraph"/>
              <w:numPr>
                <w:ilvl w:val="0"/>
                <w:numId w:val="38"/>
              </w:numPr>
              <w:spacing w:after="40" w:line="240" w:lineRule="atLeast"/>
              <w:ind w:left="300" w:right="-36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Estonie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8D5F75" w14:textId="45379131" w:rsidR="00457AB1" w:rsidRPr="009F03D5" w:rsidRDefault="00457AB1" w:rsidP="00A605E6">
            <w:pPr>
              <w:pStyle w:val="ListParagraph"/>
              <w:numPr>
                <w:ilvl w:val="0"/>
                <w:numId w:val="38"/>
              </w:numPr>
              <w:spacing w:before="40" w:after="0" w:line="240" w:lineRule="atLeast"/>
              <w:ind w:left="300" w:right="-36" w:hanging="340"/>
              <w:contextualSpacing w:val="0"/>
              <w:rPr>
                <w:rStyle w:val="hps"/>
                <w:rFonts w:ascii="Arial" w:hAnsi="Arial" w:cs="Arial"/>
                <w:i/>
                <w:iCs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États-Unis d</w:t>
            </w:r>
            <w:r w:rsidR="00636CAC"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’</w:t>
            </w: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Amérique</w:t>
            </w:r>
          </w:p>
          <w:p w14:paraId="27CF17BF" w14:textId="5B07588B" w:rsidR="00457AB1" w:rsidRPr="009F03D5" w:rsidRDefault="00457AB1" w:rsidP="00877AD1">
            <w:pPr>
              <w:pStyle w:val="ListParagraph"/>
              <w:numPr>
                <w:ilvl w:val="0"/>
                <w:numId w:val="38"/>
              </w:numPr>
              <w:spacing w:after="0" w:line="240" w:lineRule="atLeast"/>
              <w:ind w:left="301" w:right="-36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Finlande</w:t>
            </w:r>
          </w:p>
          <w:p w14:paraId="4ECEB5CE" w14:textId="77777777" w:rsidR="00457AB1" w:rsidRPr="009F03D5" w:rsidRDefault="00457AB1" w:rsidP="00877AD1">
            <w:pPr>
              <w:pStyle w:val="ListParagraph"/>
              <w:numPr>
                <w:ilvl w:val="0"/>
                <w:numId w:val="38"/>
              </w:numPr>
              <w:spacing w:after="0" w:line="240" w:lineRule="atLeast"/>
              <w:ind w:left="301" w:right="-36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France</w:t>
            </w:r>
          </w:p>
          <w:p w14:paraId="6B217B3F" w14:textId="77777777" w:rsidR="00457AB1" w:rsidRPr="009F03D5" w:rsidRDefault="00457AB1" w:rsidP="00877AD1">
            <w:pPr>
              <w:pStyle w:val="ListParagraph"/>
              <w:numPr>
                <w:ilvl w:val="0"/>
                <w:numId w:val="38"/>
              </w:numPr>
              <w:spacing w:after="0" w:line="240" w:lineRule="atLeast"/>
              <w:ind w:left="301" w:right="-36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Grèce</w:t>
            </w:r>
          </w:p>
          <w:p w14:paraId="7E8210CD" w14:textId="77777777" w:rsidR="00457AB1" w:rsidRPr="009F03D5" w:rsidRDefault="00457AB1" w:rsidP="00877AD1">
            <w:pPr>
              <w:pStyle w:val="ListParagraph"/>
              <w:numPr>
                <w:ilvl w:val="0"/>
                <w:numId w:val="38"/>
              </w:numPr>
              <w:spacing w:after="0" w:line="240" w:lineRule="atLeast"/>
              <w:ind w:left="301" w:right="-36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Irlande</w:t>
            </w:r>
          </w:p>
          <w:p w14:paraId="5ECB7E7C" w14:textId="77777777" w:rsidR="00457AB1" w:rsidRPr="009F03D5" w:rsidRDefault="00457AB1" w:rsidP="00877AD1">
            <w:pPr>
              <w:pStyle w:val="ListParagraph"/>
              <w:numPr>
                <w:ilvl w:val="0"/>
                <w:numId w:val="38"/>
              </w:numPr>
              <w:spacing w:after="0" w:line="240" w:lineRule="atLeast"/>
              <w:ind w:left="301" w:right="-36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Italie</w:t>
            </w:r>
          </w:p>
          <w:p w14:paraId="3FC0382F" w14:textId="77777777" w:rsidR="00457AB1" w:rsidRPr="009F03D5" w:rsidRDefault="00457AB1" w:rsidP="00877AD1">
            <w:pPr>
              <w:pStyle w:val="ListParagraph"/>
              <w:numPr>
                <w:ilvl w:val="0"/>
                <w:numId w:val="38"/>
              </w:numPr>
              <w:spacing w:after="0" w:line="240" w:lineRule="atLeast"/>
              <w:ind w:left="301" w:right="-36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Kazakhstan</w:t>
            </w:r>
          </w:p>
          <w:p w14:paraId="4C383472" w14:textId="77777777" w:rsidR="00457AB1" w:rsidRPr="009F03D5" w:rsidRDefault="00457AB1" w:rsidP="00877AD1">
            <w:pPr>
              <w:pStyle w:val="ListParagraph"/>
              <w:numPr>
                <w:ilvl w:val="0"/>
                <w:numId w:val="38"/>
              </w:numPr>
              <w:spacing w:after="0" w:line="240" w:lineRule="atLeast"/>
              <w:ind w:left="301" w:right="-36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Kirghizistan</w:t>
            </w:r>
          </w:p>
          <w:p w14:paraId="2340DD4C" w14:textId="77777777" w:rsidR="00457AB1" w:rsidRPr="009F03D5" w:rsidRDefault="00457AB1" w:rsidP="00877AD1">
            <w:pPr>
              <w:pStyle w:val="ListParagraph"/>
              <w:numPr>
                <w:ilvl w:val="0"/>
                <w:numId w:val="38"/>
              </w:numPr>
              <w:spacing w:after="0" w:line="240" w:lineRule="atLeast"/>
              <w:ind w:left="301" w:right="-36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Lettonie</w:t>
            </w:r>
          </w:p>
          <w:p w14:paraId="04381BFD" w14:textId="77777777" w:rsidR="002167D1" w:rsidRPr="009F03D5" w:rsidRDefault="00457AB1" w:rsidP="00877AD1">
            <w:pPr>
              <w:pStyle w:val="ListParagraph"/>
              <w:numPr>
                <w:ilvl w:val="0"/>
                <w:numId w:val="38"/>
              </w:numPr>
              <w:spacing w:after="0" w:line="240" w:lineRule="atLeast"/>
              <w:ind w:left="301" w:right="-36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Lituanie</w:t>
            </w:r>
          </w:p>
          <w:p w14:paraId="289FA2C8" w14:textId="265BA51C" w:rsidR="00457AB1" w:rsidRPr="00877AD1" w:rsidRDefault="00457AB1" w:rsidP="00877AD1">
            <w:pPr>
              <w:pStyle w:val="ListParagraph"/>
              <w:numPr>
                <w:ilvl w:val="0"/>
                <w:numId w:val="38"/>
              </w:numPr>
              <w:spacing w:after="0" w:line="240" w:lineRule="atLeast"/>
              <w:ind w:left="301" w:right="-36" w:hanging="340"/>
              <w:contextualSpacing w:val="0"/>
              <w:rPr>
                <w:rFonts w:ascii="Arial" w:hAnsi="Arial" w:cs="Arial"/>
                <w:iCs/>
                <w:sz w:val="20"/>
                <w:szCs w:val="20"/>
              </w:rPr>
            </w:pPr>
            <w:r w:rsidRPr="00877AD1">
              <w:rPr>
                <w:rFonts w:ascii="Arial" w:hAnsi="Arial" w:cs="Arial"/>
                <w:iCs/>
                <w:sz w:val="20"/>
                <w:szCs w:val="20"/>
              </w:rPr>
              <w:t>Malte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EA4480" w14:textId="171F49B7" w:rsidR="00877AD1" w:rsidRDefault="00877AD1" w:rsidP="00A605E6">
            <w:pPr>
              <w:pStyle w:val="ListParagraph"/>
              <w:numPr>
                <w:ilvl w:val="0"/>
                <w:numId w:val="38"/>
              </w:numPr>
              <w:spacing w:before="40" w:after="0" w:line="240" w:lineRule="atLeast"/>
              <w:ind w:left="300" w:right="-36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sz w:val="20"/>
                <w:szCs w:val="20"/>
              </w:rPr>
              <w:t>Mozambique</w:t>
            </w:r>
          </w:p>
          <w:p w14:paraId="12BA17B8" w14:textId="58B6F538" w:rsidR="00457AB1" w:rsidRPr="009F03D5" w:rsidRDefault="00457AB1" w:rsidP="00877AD1">
            <w:pPr>
              <w:pStyle w:val="ListParagraph"/>
              <w:numPr>
                <w:ilvl w:val="0"/>
                <w:numId w:val="38"/>
              </w:numPr>
              <w:spacing w:after="0" w:line="240" w:lineRule="atLeast"/>
              <w:ind w:left="301" w:right="-36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Norvège</w:t>
            </w:r>
          </w:p>
          <w:p w14:paraId="082CAEF6" w14:textId="77777777" w:rsidR="00457AB1" w:rsidRPr="009F03D5" w:rsidRDefault="00457AB1" w:rsidP="00877AD1">
            <w:pPr>
              <w:pStyle w:val="ListParagraph"/>
              <w:numPr>
                <w:ilvl w:val="0"/>
                <w:numId w:val="38"/>
              </w:numPr>
              <w:spacing w:after="0" w:line="240" w:lineRule="atLeast"/>
              <w:ind w:left="301" w:right="-36" w:hanging="34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Nouvelle-Zélande</w:t>
            </w:r>
          </w:p>
          <w:p w14:paraId="3540C0ED" w14:textId="0564374A" w:rsidR="00457AB1" w:rsidRPr="009F03D5" w:rsidRDefault="00457AB1" w:rsidP="00877AD1">
            <w:pPr>
              <w:pStyle w:val="ListParagraph"/>
              <w:numPr>
                <w:ilvl w:val="0"/>
                <w:numId w:val="38"/>
              </w:numPr>
              <w:spacing w:after="0" w:line="240" w:lineRule="atLeast"/>
              <w:ind w:left="301" w:right="-36" w:hanging="340"/>
              <w:contextualSpacing w:val="0"/>
              <w:rPr>
                <w:rStyle w:val="hps"/>
                <w:rFonts w:ascii="Arial" w:hAnsi="Arial" w:cs="Arial"/>
                <w:i/>
                <w:iCs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 xml:space="preserve">Pays-Bas </w:t>
            </w:r>
            <w:r w:rsidR="00A605E6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(Royaume des)</w:t>
            </w:r>
          </w:p>
          <w:p w14:paraId="1036085C" w14:textId="77777777" w:rsidR="00457AB1" w:rsidRPr="009F03D5" w:rsidRDefault="00457AB1" w:rsidP="00877AD1">
            <w:pPr>
              <w:pStyle w:val="ListParagraph"/>
              <w:numPr>
                <w:ilvl w:val="0"/>
                <w:numId w:val="38"/>
              </w:numPr>
              <w:spacing w:after="0" w:line="240" w:lineRule="atLeast"/>
              <w:ind w:left="301" w:right="-36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Pérou</w:t>
            </w:r>
          </w:p>
          <w:p w14:paraId="03EB771C" w14:textId="77777777" w:rsidR="00457AB1" w:rsidRPr="009F03D5" w:rsidRDefault="00457AB1" w:rsidP="00877AD1">
            <w:pPr>
              <w:pStyle w:val="ListParagraph"/>
              <w:numPr>
                <w:ilvl w:val="0"/>
                <w:numId w:val="38"/>
              </w:numPr>
              <w:spacing w:after="0" w:line="240" w:lineRule="atLeast"/>
              <w:ind w:left="301" w:right="-36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Portugal</w:t>
            </w:r>
          </w:p>
          <w:p w14:paraId="7031DCDB" w14:textId="2E577C68" w:rsidR="002167D1" w:rsidRPr="00452C37" w:rsidRDefault="00457AB1" w:rsidP="00877AD1">
            <w:pPr>
              <w:pStyle w:val="ListParagraph"/>
              <w:numPr>
                <w:ilvl w:val="0"/>
                <w:numId w:val="38"/>
              </w:numPr>
              <w:spacing w:after="0" w:line="240" w:lineRule="atLeast"/>
              <w:ind w:left="301" w:right="-36" w:hanging="340"/>
              <w:contextualSpacing w:val="0"/>
              <w:rPr>
                <w:rStyle w:val="hps"/>
                <w:rFonts w:ascii="Arial" w:hAnsi="Arial" w:cs="Arial"/>
                <w:color w:val="222222"/>
                <w:spacing w:val="-2"/>
                <w:sz w:val="20"/>
                <w:szCs w:val="20"/>
              </w:rPr>
            </w:pPr>
            <w:r w:rsidRPr="00452C37">
              <w:rPr>
                <w:rStyle w:val="hps"/>
                <w:rFonts w:ascii="Arial" w:hAnsi="Arial" w:cs="Arial"/>
                <w:color w:val="222222"/>
                <w:spacing w:val="-2"/>
                <w:sz w:val="20"/>
                <w:szCs w:val="20"/>
              </w:rPr>
              <w:t xml:space="preserve">Royaume-Uni </w:t>
            </w:r>
            <w:r w:rsidR="00452C37">
              <w:rPr>
                <w:rStyle w:val="hps"/>
                <w:rFonts w:ascii="Arial" w:hAnsi="Arial" w:cs="Arial"/>
                <w:color w:val="222222"/>
                <w:spacing w:val="-2"/>
                <w:sz w:val="20"/>
                <w:szCs w:val="20"/>
              </w:rPr>
              <w:br/>
            </w:r>
            <w:r w:rsidRPr="00452C37">
              <w:rPr>
                <w:rStyle w:val="hps"/>
                <w:rFonts w:ascii="Arial" w:hAnsi="Arial" w:cs="Arial"/>
                <w:color w:val="222222"/>
                <w:spacing w:val="-3"/>
                <w:sz w:val="20"/>
                <w:szCs w:val="20"/>
              </w:rPr>
              <w:t>de Grande-Bretagne</w:t>
            </w:r>
            <w:r w:rsidRPr="00452C37">
              <w:rPr>
                <w:rStyle w:val="hps"/>
                <w:rFonts w:ascii="Arial" w:hAnsi="Arial" w:cs="Arial"/>
                <w:color w:val="222222"/>
                <w:spacing w:val="-2"/>
                <w:sz w:val="20"/>
                <w:szCs w:val="20"/>
              </w:rPr>
              <w:t xml:space="preserve"> et d</w:t>
            </w:r>
            <w:r w:rsidR="00636CAC" w:rsidRPr="00452C37">
              <w:rPr>
                <w:rStyle w:val="hps"/>
                <w:rFonts w:ascii="Arial" w:hAnsi="Arial" w:cs="Arial"/>
                <w:color w:val="222222"/>
                <w:spacing w:val="-2"/>
                <w:sz w:val="20"/>
                <w:szCs w:val="20"/>
              </w:rPr>
              <w:t>’</w:t>
            </w:r>
            <w:r w:rsidRPr="00452C37">
              <w:rPr>
                <w:rStyle w:val="hps"/>
                <w:rFonts w:ascii="Arial" w:hAnsi="Arial" w:cs="Arial"/>
                <w:color w:val="222222"/>
                <w:spacing w:val="-2"/>
                <w:sz w:val="20"/>
                <w:szCs w:val="20"/>
              </w:rPr>
              <w:t>Irlande du Nord</w:t>
            </w:r>
          </w:p>
          <w:p w14:paraId="5E024086" w14:textId="77777777" w:rsidR="00457AB1" w:rsidRDefault="00457AB1" w:rsidP="00877AD1">
            <w:pPr>
              <w:pStyle w:val="ListParagraph"/>
              <w:numPr>
                <w:ilvl w:val="0"/>
                <w:numId w:val="38"/>
              </w:numPr>
              <w:spacing w:after="0" w:line="240" w:lineRule="atLeast"/>
              <w:ind w:left="301" w:right="-36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Singapour</w:t>
            </w:r>
          </w:p>
          <w:p w14:paraId="0F34A947" w14:textId="18F200FE" w:rsidR="00877AD1" w:rsidRPr="009F03D5" w:rsidRDefault="00877AD1" w:rsidP="00877AD1">
            <w:pPr>
              <w:pStyle w:val="ListParagraph"/>
              <w:numPr>
                <w:ilvl w:val="0"/>
                <w:numId w:val="38"/>
              </w:numPr>
              <w:spacing w:after="0" w:line="240" w:lineRule="atLeast"/>
              <w:ind w:left="301" w:right="-36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Slovaquie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E2C09A" w14:textId="77777777" w:rsidR="00457AB1" w:rsidRPr="009F03D5" w:rsidRDefault="00457AB1" w:rsidP="00A605E6">
            <w:pPr>
              <w:pStyle w:val="ListParagraph"/>
              <w:numPr>
                <w:ilvl w:val="0"/>
                <w:numId w:val="38"/>
              </w:numPr>
              <w:spacing w:before="40" w:after="0" w:line="240" w:lineRule="atLeast"/>
              <w:ind w:left="300" w:right="-36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Suède</w:t>
            </w:r>
          </w:p>
          <w:p w14:paraId="09037D02" w14:textId="6F970EA0" w:rsidR="00457AB1" w:rsidRPr="009F03D5" w:rsidRDefault="00457AB1" w:rsidP="00877AD1">
            <w:pPr>
              <w:pStyle w:val="ListParagraph"/>
              <w:numPr>
                <w:ilvl w:val="0"/>
                <w:numId w:val="38"/>
              </w:numPr>
              <w:spacing w:after="0" w:line="240" w:lineRule="atLeast"/>
              <w:ind w:left="301" w:right="-36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Suisse</w:t>
            </w:r>
          </w:p>
          <w:p w14:paraId="34A19D32" w14:textId="77777777" w:rsidR="00457AB1" w:rsidRPr="009F03D5" w:rsidRDefault="00457AB1" w:rsidP="00877AD1">
            <w:pPr>
              <w:pStyle w:val="ListParagraph"/>
              <w:numPr>
                <w:ilvl w:val="0"/>
                <w:numId w:val="38"/>
              </w:numPr>
              <w:spacing w:after="0" w:line="240" w:lineRule="atLeast"/>
              <w:ind w:left="301" w:right="-36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Tchéquie</w:t>
            </w:r>
          </w:p>
          <w:p w14:paraId="724EBB5E" w14:textId="70A9C475" w:rsidR="002167D1" w:rsidRPr="009F03D5" w:rsidRDefault="00457AB1" w:rsidP="00877AD1">
            <w:pPr>
              <w:pStyle w:val="ListParagraph"/>
              <w:numPr>
                <w:ilvl w:val="0"/>
                <w:numId w:val="38"/>
              </w:numPr>
              <w:spacing w:after="0" w:line="240" w:lineRule="atLeast"/>
              <w:ind w:left="301" w:right="-36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/>
                <w:color w:val="222222"/>
                <w:sz w:val="20"/>
                <w:szCs w:val="20"/>
              </w:rPr>
              <w:t>Venezuela (République bolivarienne du)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6F64A" w14:textId="77777777" w:rsidR="002167D1" w:rsidRPr="00877AD1" w:rsidRDefault="002167D1" w:rsidP="00877AD1">
            <w:pPr>
              <w:spacing w:before="40" w:after="40"/>
              <w:ind w:left="-34"/>
              <w:rPr>
                <w:bCs/>
                <w:sz w:val="20"/>
                <w:szCs w:val="20"/>
              </w:rPr>
            </w:pPr>
          </w:p>
        </w:tc>
      </w:tr>
      <w:tr w:rsidR="002167D1" w:rsidRPr="009F03D5" w14:paraId="71EDA1A8" w14:textId="77777777" w:rsidTr="00D468A0">
        <w:tc>
          <w:tcPr>
            <w:tcW w:w="777" w:type="pct"/>
            <w:shd w:val="clear" w:color="auto" w:fill="C2D69B" w:themeFill="accent3" w:themeFillTint="99"/>
          </w:tcPr>
          <w:p w14:paraId="561DCE41" w14:textId="4EF36F13" w:rsidR="002167D1" w:rsidRPr="009F03D5" w:rsidRDefault="002167D1" w:rsidP="00D468A0">
            <w:pPr>
              <w:spacing w:before="40" w:after="40"/>
              <w:ind w:left="309" w:right="-57" w:hanging="340"/>
              <w:rPr>
                <w:rFonts w:cs="Arial"/>
                <w:sz w:val="20"/>
                <w:szCs w:val="20"/>
              </w:rPr>
            </w:pPr>
            <w:r w:rsidRPr="009F03D5">
              <w:rPr>
                <w:rFonts w:cs="Arial"/>
                <w:sz w:val="20"/>
                <w:szCs w:val="20"/>
              </w:rPr>
              <w:t>2a Sans conditions</w:t>
            </w:r>
          </w:p>
        </w:tc>
        <w:tc>
          <w:tcPr>
            <w:tcW w:w="321" w:type="pct"/>
            <w:tcBorders>
              <w:right w:val="single" w:sz="4" w:space="0" w:color="auto"/>
            </w:tcBorders>
          </w:tcPr>
          <w:p w14:paraId="507E8162" w14:textId="77777777" w:rsidR="002167D1" w:rsidRPr="009F03D5" w:rsidRDefault="002167D1" w:rsidP="00D468A0">
            <w:pPr>
              <w:spacing w:before="40" w:after="40"/>
              <w:ind w:left="-34"/>
              <w:rPr>
                <w:rFonts w:cs="Arial"/>
                <w:sz w:val="20"/>
                <w:szCs w:val="20"/>
              </w:rPr>
            </w:pPr>
            <w:r w:rsidRPr="009F03D5">
              <w:rPr>
                <w:rFonts w:cs="Arial"/>
                <w:sz w:val="20"/>
                <w:szCs w:val="20"/>
              </w:rPr>
              <w:t>0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366A6A" w14:textId="77777777" w:rsidR="002167D1" w:rsidRPr="00D468A0" w:rsidRDefault="002167D1" w:rsidP="00D468A0">
            <w:pPr>
              <w:spacing w:before="40"/>
              <w:ind w:left="-40" w:right="-57"/>
              <w:rPr>
                <w:rStyle w:val="hps"/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D27DE" w14:textId="77777777" w:rsidR="002167D1" w:rsidRPr="00D468A0" w:rsidRDefault="002167D1" w:rsidP="00D468A0">
            <w:pPr>
              <w:spacing w:before="40"/>
              <w:ind w:left="-40" w:right="-57"/>
              <w:rPr>
                <w:rStyle w:val="hps"/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0F54CD" w14:textId="77777777" w:rsidR="002167D1" w:rsidRPr="00D468A0" w:rsidRDefault="002167D1" w:rsidP="00D468A0">
            <w:pPr>
              <w:spacing w:before="40"/>
              <w:ind w:left="-40" w:right="-57"/>
              <w:rPr>
                <w:rStyle w:val="hps"/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351E8D" w14:textId="77777777" w:rsidR="002167D1" w:rsidRPr="00D468A0" w:rsidRDefault="002167D1" w:rsidP="00D468A0">
            <w:pPr>
              <w:spacing w:before="40"/>
              <w:ind w:left="-40" w:right="-57"/>
              <w:rPr>
                <w:rStyle w:val="hps"/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E1FE82" w14:textId="77777777" w:rsidR="002167D1" w:rsidRPr="00877AD1" w:rsidRDefault="002167D1" w:rsidP="00877AD1">
            <w:pPr>
              <w:spacing w:before="40" w:after="40"/>
              <w:ind w:left="-34"/>
              <w:rPr>
                <w:bCs/>
                <w:sz w:val="20"/>
                <w:szCs w:val="20"/>
              </w:rPr>
            </w:pPr>
          </w:p>
        </w:tc>
      </w:tr>
      <w:tr w:rsidR="002167D1" w:rsidRPr="009F03D5" w14:paraId="0EF8C8C7" w14:textId="77777777" w:rsidTr="00D468A0">
        <w:tc>
          <w:tcPr>
            <w:tcW w:w="777" w:type="pct"/>
            <w:tcBorders>
              <w:bottom w:val="single" w:sz="4" w:space="0" w:color="auto"/>
            </w:tcBorders>
            <w:shd w:val="clear" w:color="auto" w:fill="C2D69B" w:themeFill="accent3" w:themeFillTint="99"/>
          </w:tcPr>
          <w:p w14:paraId="445FA178" w14:textId="49BA6E57" w:rsidR="002167D1" w:rsidRPr="009F03D5" w:rsidRDefault="00AB3300" w:rsidP="00D468A0">
            <w:pPr>
              <w:spacing w:before="40" w:after="40"/>
              <w:ind w:left="309" w:right="-57" w:hanging="340"/>
              <w:rPr>
                <w:rFonts w:cs="Arial"/>
                <w:sz w:val="20"/>
                <w:szCs w:val="20"/>
              </w:rPr>
            </w:pPr>
            <w:r w:rsidRPr="00AB3300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624B7BED" wp14:editId="531273E1">
                      <wp:simplePos x="0" y="0"/>
                      <wp:positionH relativeFrom="margin">
                        <wp:posOffset>-128270</wp:posOffset>
                      </wp:positionH>
                      <wp:positionV relativeFrom="line">
                        <wp:posOffset>1295400</wp:posOffset>
                      </wp:positionV>
                      <wp:extent cx="0" cy="143510"/>
                      <wp:effectExtent l="0" t="0" r="38100" b="27940"/>
                      <wp:wrapNone/>
                      <wp:docPr id="19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2A05C8" id="AutoShape 2" o:spid="_x0000_s1026" type="#_x0000_t32" style="position:absolute;margin-left:-10.1pt;margin-top:102pt;width:0;height:11.3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" strokeweight="1.5pt">
                      <w10:wrap anchorx="margin" anchory="line"/>
                    </v:shape>
                  </w:pict>
                </mc:Fallback>
              </mc:AlternateContent>
            </w:r>
            <w:r w:rsidRPr="00AB3300">
              <w:rPr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56E51660" wp14:editId="1AD0B091">
                      <wp:simplePos x="0" y="0"/>
                      <wp:positionH relativeFrom="margin">
                        <wp:posOffset>-132080</wp:posOffset>
                      </wp:positionH>
                      <wp:positionV relativeFrom="line">
                        <wp:posOffset>1719580</wp:posOffset>
                      </wp:positionV>
                      <wp:extent cx="0" cy="143510"/>
                      <wp:effectExtent l="0" t="0" r="38100" b="27940"/>
                      <wp:wrapNone/>
                      <wp:docPr id="20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435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FB5F10" id="AutoShape 2" o:spid="_x0000_s1026" type="#_x0000_t32" style="position:absolute;margin-left:-10.4pt;margin-top:135.4pt;width:0;height:11.3pt;z-index:251800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" strokeweight="1.5pt">
                      <w10:wrap anchorx="margin" anchory="line"/>
                    </v:shape>
                  </w:pict>
                </mc:Fallback>
              </mc:AlternateContent>
            </w:r>
            <w:r w:rsidRPr="00AB3300">
              <w:rPr>
                <w:rStyle w:val="Hyperlink"/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43D212FF" wp14:editId="58C1B885">
                      <wp:simplePos x="0" y="0"/>
                      <wp:positionH relativeFrom="margin">
                        <wp:posOffset>-126365</wp:posOffset>
                      </wp:positionH>
                      <wp:positionV relativeFrom="line">
                        <wp:posOffset>45720</wp:posOffset>
                      </wp:positionV>
                      <wp:extent cx="0" cy="287655"/>
                      <wp:effectExtent l="0" t="0" r="38100" b="36195"/>
                      <wp:wrapNone/>
                      <wp:docPr id="21" name="Connecteur droit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7655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EEE76DC" id="Connecteur droit 21" o:spid="_x0000_s1026" style="position:absolute;z-index:251801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line;mso-height-percent:0;mso-height-relative:margin" from="-9.95pt,3.6pt" to="-9.95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" strokecolor="black [3213]" strokeweight="1.5pt">
                      <w10:wrap anchorx="margin" anchory="line"/>
                    </v:line>
                  </w:pict>
                </mc:Fallback>
              </mc:AlternateContent>
            </w:r>
            <w:r w:rsidRPr="00AB3300">
              <w:rPr>
                <w:rStyle w:val="Hyperlink"/>
                <w:rFonts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584B74B6" wp14:editId="610004B7">
                      <wp:simplePos x="0" y="0"/>
                      <wp:positionH relativeFrom="margin">
                        <wp:posOffset>-127635</wp:posOffset>
                      </wp:positionH>
                      <wp:positionV relativeFrom="line">
                        <wp:posOffset>502592</wp:posOffset>
                      </wp:positionV>
                      <wp:extent cx="0" cy="143510"/>
                      <wp:effectExtent l="0" t="0" r="38100" b="27940"/>
                      <wp:wrapNone/>
                      <wp:docPr id="22" name="Connecteur droit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351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1BC31D" id="Connecteur droit 22" o:spid="_x0000_s1026" style="position:absolute;z-index:2518026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line;mso-height-percent:0;mso-height-relative:margin" from="-10.05pt,39.55pt" to="-10.05pt,5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" strokecolor="black [3213]" strokeweight="1.5pt">
                      <w10:wrap anchorx="margin" anchory="line"/>
                    </v:line>
                  </w:pict>
                </mc:Fallback>
              </mc:AlternateContent>
            </w:r>
            <w:r w:rsidR="002167D1" w:rsidRPr="009F03D5">
              <w:rPr>
                <w:rFonts w:cs="Arial"/>
                <w:sz w:val="20"/>
                <w:szCs w:val="20"/>
              </w:rPr>
              <w:t>2b Sous conditions</w:t>
            </w:r>
          </w:p>
        </w:tc>
        <w:tc>
          <w:tcPr>
            <w:tcW w:w="321" w:type="pct"/>
            <w:tcBorders>
              <w:bottom w:val="single" w:sz="4" w:space="0" w:color="auto"/>
              <w:right w:val="single" w:sz="4" w:space="0" w:color="auto"/>
            </w:tcBorders>
          </w:tcPr>
          <w:p w14:paraId="23C240C0" w14:textId="510F102B" w:rsidR="002167D1" w:rsidRPr="009F03D5" w:rsidRDefault="002167D1" w:rsidP="00D468A0">
            <w:pPr>
              <w:spacing w:before="40" w:after="40"/>
              <w:ind w:left="-34"/>
              <w:rPr>
                <w:rFonts w:cs="Arial"/>
                <w:bCs/>
                <w:sz w:val="20"/>
                <w:szCs w:val="20"/>
              </w:rPr>
            </w:pPr>
            <w:r w:rsidRPr="009F03D5">
              <w:rPr>
                <w:rFonts w:cs="Arial"/>
                <w:bCs/>
                <w:sz w:val="20"/>
                <w:szCs w:val="20"/>
              </w:rPr>
              <w:t>36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DFD29B" w14:textId="1118F68E" w:rsidR="0060049C" w:rsidRPr="009F03D5" w:rsidRDefault="0060049C" w:rsidP="00A605E6">
            <w:pPr>
              <w:pStyle w:val="ListParagraph"/>
              <w:numPr>
                <w:ilvl w:val="0"/>
                <w:numId w:val="39"/>
              </w:numPr>
              <w:spacing w:before="40"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sz w:val="20"/>
                <w:szCs w:val="20"/>
              </w:rPr>
              <w:t>Allemagne</w:t>
            </w:r>
          </w:p>
          <w:p w14:paraId="399F3A2F" w14:textId="77777777" w:rsidR="0060049C" w:rsidRPr="009F03D5" w:rsidRDefault="0060049C" w:rsidP="00D468A0">
            <w:pPr>
              <w:pStyle w:val="ListParagraph"/>
              <w:numPr>
                <w:ilvl w:val="0"/>
                <w:numId w:val="39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Angola</w:t>
            </w:r>
          </w:p>
          <w:p w14:paraId="2C87E78E" w14:textId="77777777" w:rsidR="0060049C" w:rsidRPr="009F03D5" w:rsidRDefault="0060049C" w:rsidP="00D468A0">
            <w:pPr>
              <w:pStyle w:val="ListParagraph"/>
              <w:numPr>
                <w:ilvl w:val="0"/>
                <w:numId w:val="39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Antigua-et-Barbuda</w:t>
            </w:r>
          </w:p>
          <w:p w14:paraId="74CAFB30" w14:textId="67A0F84F" w:rsidR="0060049C" w:rsidRPr="009F03D5" w:rsidRDefault="0060049C" w:rsidP="00D468A0">
            <w:pPr>
              <w:pStyle w:val="ListParagraph"/>
              <w:numPr>
                <w:ilvl w:val="0"/>
                <w:numId w:val="39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Australie</w:t>
            </w:r>
          </w:p>
          <w:p w14:paraId="2A136104" w14:textId="77777777" w:rsidR="0060049C" w:rsidRPr="009F03D5" w:rsidRDefault="0060049C" w:rsidP="00D468A0">
            <w:pPr>
              <w:pStyle w:val="ListParagraph"/>
              <w:numPr>
                <w:ilvl w:val="0"/>
                <w:numId w:val="39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Autriche</w:t>
            </w:r>
          </w:p>
          <w:p w14:paraId="447DA49A" w14:textId="77777777" w:rsidR="0060049C" w:rsidRPr="009F03D5" w:rsidRDefault="0060049C" w:rsidP="00D468A0">
            <w:pPr>
              <w:pStyle w:val="ListParagraph"/>
              <w:numPr>
                <w:ilvl w:val="0"/>
                <w:numId w:val="39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Belgique</w:t>
            </w:r>
          </w:p>
          <w:p w14:paraId="23209318" w14:textId="77777777" w:rsidR="0060049C" w:rsidRPr="009F03D5" w:rsidRDefault="0060049C" w:rsidP="00D468A0">
            <w:pPr>
              <w:pStyle w:val="ListParagraph"/>
              <w:numPr>
                <w:ilvl w:val="0"/>
                <w:numId w:val="39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Cambodge</w:t>
            </w:r>
          </w:p>
          <w:p w14:paraId="33B7CFD1" w14:textId="25AF5D9B" w:rsidR="0060049C" w:rsidRPr="009F03D5" w:rsidRDefault="0060049C" w:rsidP="00D468A0">
            <w:pPr>
              <w:pStyle w:val="ListParagraph"/>
              <w:numPr>
                <w:ilvl w:val="0"/>
                <w:numId w:val="39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Croatie</w:t>
            </w:r>
          </w:p>
          <w:p w14:paraId="2DAC656F" w14:textId="59B1B049" w:rsidR="0060049C" w:rsidRPr="009F03D5" w:rsidRDefault="0060049C" w:rsidP="00D468A0">
            <w:pPr>
              <w:pStyle w:val="ListParagraph"/>
              <w:numPr>
                <w:ilvl w:val="0"/>
                <w:numId w:val="39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Danemark</w:t>
            </w:r>
          </w:p>
          <w:p w14:paraId="49BC2B5D" w14:textId="77777777" w:rsidR="0060049C" w:rsidRPr="009F03D5" w:rsidRDefault="0060049C" w:rsidP="00D468A0">
            <w:pPr>
              <w:pStyle w:val="ListParagraph"/>
              <w:numPr>
                <w:ilvl w:val="0"/>
                <w:numId w:val="39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Djibouti</w:t>
            </w:r>
          </w:p>
          <w:p w14:paraId="52D87908" w14:textId="2562D162" w:rsidR="0060049C" w:rsidRPr="009F03D5" w:rsidRDefault="0060049C" w:rsidP="00D468A0">
            <w:pPr>
              <w:pStyle w:val="ListParagraph"/>
              <w:numPr>
                <w:ilvl w:val="0"/>
                <w:numId w:val="39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Espagne</w:t>
            </w:r>
          </w:p>
          <w:p w14:paraId="78D0F950" w14:textId="0D282085" w:rsidR="0060049C" w:rsidRPr="009F03D5" w:rsidRDefault="0060049C" w:rsidP="00A605E6">
            <w:pPr>
              <w:pStyle w:val="ListParagraph"/>
              <w:numPr>
                <w:ilvl w:val="0"/>
                <w:numId w:val="39"/>
              </w:numPr>
              <w:spacing w:after="4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Estonie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EA0C41E" w14:textId="1A04E2C7" w:rsidR="0060049C" w:rsidRPr="009F03D5" w:rsidRDefault="0060049C" w:rsidP="00A605E6">
            <w:pPr>
              <w:pStyle w:val="ListParagraph"/>
              <w:numPr>
                <w:ilvl w:val="0"/>
                <w:numId w:val="39"/>
              </w:numPr>
              <w:spacing w:before="40"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États-Unis d</w:t>
            </w:r>
            <w:r w:rsidR="00636CAC"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’</w:t>
            </w: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Amérique</w:t>
            </w:r>
          </w:p>
          <w:p w14:paraId="58908D56" w14:textId="77777777" w:rsidR="0060049C" w:rsidRPr="009F03D5" w:rsidRDefault="0060049C" w:rsidP="00D468A0">
            <w:pPr>
              <w:pStyle w:val="ListParagraph"/>
              <w:numPr>
                <w:ilvl w:val="0"/>
                <w:numId w:val="39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Finlande</w:t>
            </w:r>
          </w:p>
          <w:p w14:paraId="3C8AFF4C" w14:textId="77777777" w:rsidR="0060049C" w:rsidRPr="009F03D5" w:rsidRDefault="0060049C" w:rsidP="00D468A0">
            <w:pPr>
              <w:pStyle w:val="ListParagraph"/>
              <w:numPr>
                <w:ilvl w:val="0"/>
                <w:numId w:val="39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France</w:t>
            </w:r>
          </w:p>
          <w:p w14:paraId="3B70E565" w14:textId="77777777" w:rsidR="0060049C" w:rsidRPr="009F03D5" w:rsidRDefault="0060049C" w:rsidP="00D468A0">
            <w:pPr>
              <w:pStyle w:val="ListParagraph"/>
              <w:numPr>
                <w:ilvl w:val="0"/>
                <w:numId w:val="39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sz w:val="20"/>
                <w:szCs w:val="20"/>
              </w:rPr>
              <w:t>Grèce</w:t>
            </w:r>
          </w:p>
          <w:p w14:paraId="751D24E9" w14:textId="77777777" w:rsidR="0060049C" w:rsidRPr="009F03D5" w:rsidRDefault="0060049C" w:rsidP="00D468A0">
            <w:pPr>
              <w:pStyle w:val="ListParagraph"/>
              <w:numPr>
                <w:ilvl w:val="0"/>
                <w:numId w:val="39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sz w:val="20"/>
                <w:szCs w:val="20"/>
              </w:rPr>
              <w:t>Irlande</w:t>
            </w:r>
          </w:p>
          <w:p w14:paraId="7A1DFAF3" w14:textId="77777777" w:rsidR="0060049C" w:rsidRPr="009F03D5" w:rsidRDefault="0060049C" w:rsidP="00D468A0">
            <w:pPr>
              <w:pStyle w:val="ListParagraph"/>
              <w:numPr>
                <w:ilvl w:val="0"/>
                <w:numId w:val="39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sz w:val="20"/>
                <w:szCs w:val="20"/>
              </w:rPr>
              <w:t>Italie</w:t>
            </w:r>
          </w:p>
          <w:p w14:paraId="6B31234D" w14:textId="77777777" w:rsidR="0060049C" w:rsidRPr="009F03D5" w:rsidRDefault="0060049C" w:rsidP="00D468A0">
            <w:pPr>
              <w:pStyle w:val="ListParagraph"/>
              <w:numPr>
                <w:ilvl w:val="0"/>
                <w:numId w:val="39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sz w:val="20"/>
                <w:szCs w:val="20"/>
              </w:rPr>
              <w:t>Kazakhstan</w:t>
            </w:r>
          </w:p>
          <w:p w14:paraId="572437E2" w14:textId="77777777" w:rsidR="0060049C" w:rsidRPr="009F03D5" w:rsidRDefault="0060049C" w:rsidP="00D468A0">
            <w:pPr>
              <w:pStyle w:val="ListParagraph"/>
              <w:numPr>
                <w:ilvl w:val="0"/>
                <w:numId w:val="39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sz w:val="20"/>
                <w:szCs w:val="20"/>
              </w:rPr>
              <w:t>Kirghizistan</w:t>
            </w:r>
          </w:p>
          <w:p w14:paraId="2380BD22" w14:textId="25C13B88" w:rsidR="0060049C" w:rsidRPr="009F03D5" w:rsidRDefault="0060049C" w:rsidP="00D468A0">
            <w:pPr>
              <w:pStyle w:val="ListParagraph"/>
              <w:numPr>
                <w:ilvl w:val="0"/>
                <w:numId w:val="39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sz w:val="20"/>
                <w:szCs w:val="20"/>
              </w:rPr>
              <w:t>Lettonie</w:t>
            </w:r>
          </w:p>
          <w:p w14:paraId="1CE487A3" w14:textId="04E0EF53" w:rsidR="0060049C" w:rsidRPr="009F03D5" w:rsidRDefault="0060049C" w:rsidP="00D468A0">
            <w:pPr>
              <w:pStyle w:val="ListParagraph"/>
              <w:numPr>
                <w:ilvl w:val="0"/>
                <w:numId w:val="39"/>
              </w:numPr>
              <w:spacing w:after="0" w:line="240" w:lineRule="atLeast"/>
              <w:ind w:left="301" w:right="-57" w:hanging="34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F03D5">
              <w:rPr>
                <w:rFonts w:ascii="Arial" w:hAnsi="Arial" w:cs="Arial"/>
                <w:sz w:val="20"/>
                <w:szCs w:val="20"/>
              </w:rPr>
              <w:t>Lituanie</w:t>
            </w:r>
          </w:p>
          <w:p w14:paraId="28D3AEFF" w14:textId="7CE133CC" w:rsidR="002167D1" w:rsidRPr="00877AD1" w:rsidRDefault="0060049C" w:rsidP="00D468A0">
            <w:pPr>
              <w:pStyle w:val="ListParagraph"/>
              <w:numPr>
                <w:ilvl w:val="0"/>
                <w:numId w:val="39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iCs/>
                <w:sz w:val="20"/>
                <w:szCs w:val="20"/>
              </w:rPr>
            </w:pPr>
            <w:r w:rsidRPr="00877AD1">
              <w:rPr>
                <w:rFonts w:ascii="Arial" w:hAnsi="Arial" w:cs="Arial"/>
                <w:iCs/>
                <w:sz w:val="20"/>
                <w:szCs w:val="20"/>
              </w:rPr>
              <w:t>Malte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76D6E0" w14:textId="77777777" w:rsidR="0060049C" w:rsidRPr="009F03D5" w:rsidRDefault="0060049C" w:rsidP="00A605E6">
            <w:pPr>
              <w:pStyle w:val="ListParagraph"/>
              <w:numPr>
                <w:ilvl w:val="0"/>
                <w:numId w:val="39"/>
              </w:numPr>
              <w:spacing w:before="40"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i/>
                <w:iCs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sz w:val="20"/>
                <w:szCs w:val="20"/>
              </w:rPr>
              <w:t>Mozambique</w:t>
            </w:r>
          </w:p>
          <w:p w14:paraId="0B1E0135" w14:textId="2FA7CFEE" w:rsidR="0060049C" w:rsidRPr="009F03D5" w:rsidRDefault="0060049C" w:rsidP="00D468A0">
            <w:pPr>
              <w:pStyle w:val="ListParagraph"/>
              <w:numPr>
                <w:ilvl w:val="0"/>
                <w:numId w:val="39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sz w:val="20"/>
                <w:szCs w:val="20"/>
              </w:rPr>
              <w:t>Norvège</w:t>
            </w:r>
          </w:p>
          <w:p w14:paraId="1920F9B7" w14:textId="77777777" w:rsidR="0060049C" w:rsidRPr="009F03D5" w:rsidRDefault="0060049C" w:rsidP="00D468A0">
            <w:pPr>
              <w:pStyle w:val="ListParagraph"/>
              <w:numPr>
                <w:ilvl w:val="0"/>
                <w:numId w:val="39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i/>
                <w:iCs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sz w:val="20"/>
                <w:szCs w:val="20"/>
              </w:rPr>
              <w:t>Nouvelle-Zélande</w:t>
            </w:r>
          </w:p>
          <w:p w14:paraId="2118A272" w14:textId="783431B7" w:rsidR="0060049C" w:rsidRPr="009F03D5" w:rsidRDefault="0060049C" w:rsidP="00D468A0">
            <w:pPr>
              <w:pStyle w:val="ListParagraph"/>
              <w:numPr>
                <w:ilvl w:val="0"/>
                <w:numId w:val="39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i/>
                <w:iCs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sz w:val="20"/>
                <w:szCs w:val="20"/>
              </w:rPr>
              <w:t xml:space="preserve">Pays-Bas </w:t>
            </w:r>
            <w:r w:rsidR="00A605E6">
              <w:rPr>
                <w:rStyle w:val="hps"/>
                <w:rFonts w:ascii="Arial" w:hAnsi="Arial" w:cs="Arial"/>
                <w:sz w:val="20"/>
                <w:szCs w:val="20"/>
              </w:rPr>
              <w:br/>
            </w:r>
            <w:r w:rsidRPr="009F03D5">
              <w:rPr>
                <w:rStyle w:val="hps"/>
                <w:rFonts w:ascii="Arial" w:hAnsi="Arial" w:cs="Arial"/>
                <w:sz w:val="20"/>
                <w:szCs w:val="20"/>
              </w:rPr>
              <w:t xml:space="preserve">(Royaume des) </w:t>
            </w:r>
          </w:p>
          <w:p w14:paraId="491CB566" w14:textId="77777777" w:rsidR="0060049C" w:rsidRPr="009F03D5" w:rsidRDefault="0060049C" w:rsidP="00D468A0">
            <w:pPr>
              <w:pStyle w:val="ListParagraph"/>
              <w:numPr>
                <w:ilvl w:val="0"/>
                <w:numId w:val="39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sz w:val="20"/>
                <w:szCs w:val="20"/>
              </w:rPr>
              <w:t>Pérou</w:t>
            </w:r>
          </w:p>
          <w:p w14:paraId="6D67D68E" w14:textId="77777777" w:rsidR="0060049C" w:rsidRPr="009F03D5" w:rsidRDefault="0060049C" w:rsidP="00D468A0">
            <w:pPr>
              <w:pStyle w:val="ListParagraph"/>
              <w:numPr>
                <w:ilvl w:val="0"/>
                <w:numId w:val="39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sz w:val="20"/>
                <w:szCs w:val="20"/>
              </w:rPr>
              <w:t>Portugal</w:t>
            </w:r>
          </w:p>
          <w:p w14:paraId="1D9B8C5C" w14:textId="77777777" w:rsidR="00877AD1" w:rsidRDefault="0060049C" w:rsidP="00877AD1">
            <w:pPr>
              <w:pStyle w:val="ListParagraph"/>
              <w:numPr>
                <w:ilvl w:val="0"/>
                <w:numId w:val="39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 xml:space="preserve">Royaume-Uni </w:t>
            </w: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br/>
              <w:t>de Grande-Bretagne et d</w:t>
            </w:r>
            <w:r w:rsidR="00636CAC"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’</w:t>
            </w: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Irlande du Nord</w:t>
            </w:r>
          </w:p>
          <w:p w14:paraId="651855C2" w14:textId="3D46665A" w:rsidR="00877AD1" w:rsidRPr="009F03D5" w:rsidRDefault="00877AD1" w:rsidP="00877AD1">
            <w:pPr>
              <w:pStyle w:val="ListParagraph"/>
              <w:numPr>
                <w:ilvl w:val="0"/>
                <w:numId w:val="39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sz w:val="20"/>
                <w:szCs w:val="20"/>
              </w:rPr>
              <w:t>Singapour</w:t>
            </w:r>
          </w:p>
          <w:p w14:paraId="68636D4A" w14:textId="31BA68DA" w:rsidR="00877AD1" w:rsidRPr="00877AD1" w:rsidRDefault="00877AD1" w:rsidP="00877AD1">
            <w:pPr>
              <w:pStyle w:val="ListParagraph"/>
              <w:numPr>
                <w:ilvl w:val="0"/>
                <w:numId w:val="39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Slovaquie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4A7E33" w14:textId="77777777" w:rsidR="0060049C" w:rsidRPr="009F03D5" w:rsidRDefault="0060049C" w:rsidP="00A605E6">
            <w:pPr>
              <w:pStyle w:val="ListParagraph"/>
              <w:numPr>
                <w:ilvl w:val="0"/>
                <w:numId w:val="39"/>
              </w:numPr>
              <w:spacing w:before="40"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Suède</w:t>
            </w:r>
          </w:p>
          <w:p w14:paraId="41D81F80" w14:textId="147A82D8" w:rsidR="0060049C" w:rsidRPr="009F03D5" w:rsidRDefault="0060049C" w:rsidP="00D468A0">
            <w:pPr>
              <w:pStyle w:val="ListParagraph"/>
              <w:numPr>
                <w:ilvl w:val="0"/>
                <w:numId w:val="39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Suisse</w:t>
            </w:r>
          </w:p>
          <w:p w14:paraId="0945F810" w14:textId="77777777" w:rsidR="0060049C" w:rsidRPr="009F03D5" w:rsidRDefault="0060049C" w:rsidP="00D468A0">
            <w:pPr>
              <w:pStyle w:val="ListParagraph"/>
              <w:numPr>
                <w:ilvl w:val="0"/>
                <w:numId w:val="39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Tchéquie</w:t>
            </w:r>
          </w:p>
          <w:p w14:paraId="797B72A1" w14:textId="39EE6282" w:rsidR="002167D1" w:rsidRPr="009F03D5" w:rsidRDefault="0060049C" w:rsidP="00D468A0">
            <w:pPr>
              <w:pStyle w:val="ListParagraph"/>
              <w:numPr>
                <w:ilvl w:val="0"/>
                <w:numId w:val="39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Venezuela</w:t>
            </w:r>
            <w:r w:rsidRPr="009F03D5">
              <w:rPr>
                <w:rStyle w:val="hps"/>
                <w:rFonts w:ascii="Arial" w:hAnsi="Arial" w:cs="Arial"/>
                <w:sz w:val="20"/>
                <w:szCs w:val="20"/>
              </w:rPr>
              <w:t xml:space="preserve"> (République bolivarienne du)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FE994A9" w14:textId="480198EF" w:rsidR="002167D1" w:rsidRPr="00877AD1" w:rsidRDefault="002167D1" w:rsidP="00877AD1">
            <w:pPr>
              <w:spacing w:before="40" w:after="40"/>
              <w:ind w:left="-34" w:right="-56"/>
              <w:rPr>
                <w:bCs/>
                <w:sz w:val="20"/>
                <w:szCs w:val="20"/>
              </w:rPr>
            </w:pPr>
            <w:r w:rsidRPr="00877AD1">
              <w:rPr>
                <w:bCs/>
                <w:sz w:val="20"/>
                <w:szCs w:val="20"/>
              </w:rPr>
              <w:t xml:space="preserve">Veuillez consulter les conditions spécifiques figurant dans le tableau </w:t>
            </w:r>
            <w:r w:rsidR="00877AD1">
              <w:rPr>
                <w:bCs/>
                <w:sz w:val="20"/>
                <w:szCs w:val="20"/>
              </w:rPr>
              <w:br/>
            </w:r>
            <w:r w:rsidRPr="00877AD1">
              <w:rPr>
                <w:bCs/>
                <w:sz w:val="20"/>
                <w:szCs w:val="20"/>
              </w:rPr>
              <w:t xml:space="preserve">des réponses </w:t>
            </w:r>
            <w:r w:rsidRPr="00877AD1">
              <w:rPr>
                <w:bCs/>
                <w:sz w:val="20"/>
                <w:szCs w:val="20"/>
              </w:rPr>
              <w:br/>
              <w:t>au questionnaire sur les BEE</w:t>
            </w:r>
          </w:p>
        </w:tc>
      </w:tr>
      <w:tr w:rsidR="00675AF0" w:rsidRPr="009F03D5" w14:paraId="3D62B7F4" w14:textId="77777777" w:rsidTr="00FA0323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4A15C68" w14:textId="77777777" w:rsidR="00675AF0" w:rsidRPr="009F03D5" w:rsidRDefault="00675AF0" w:rsidP="00501833">
            <w:pPr>
              <w:pStyle w:val="ListParagraph"/>
              <w:pageBreakBefore/>
              <w:numPr>
                <w:ilvl w:val="0"/>
                <w:numId w:val="48"/>
              </w:numPr>
              <w:spacing w:before="40" w:after="40" w:line="240" w:lineRule="atLeast"/>
              <w:ind w:left="315" w:hanging="340"/>
              <w:contextualSpacing w:val="0"/>
              <w:rPr>
                <w:rStyle w:val="hps"/>
                <w:rFonts w:ascii="Arial" w:hAnsi="Arial" w:cs="Arial"/>
                <w:b/>
                <w:bCs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0F37F1FF" wp14:editId="7C41CA99">
                      <wp:simplePos x="0" y="0"/>
                      <wp:positionH relativeFrom="margin">
                        <wp:posOffset>-125730</wp:posOffset>
                      </wp:positionH>
                      <wp:positionV relativeFrom="line">
                        <wp:posOffset>230505</wp:posOffset>
                      </wp:positionV>
                      <wp:extent cx="0" cy="468000"/>
                      <wp:effectExtent l="0" t="0" r="38100" b="27305"/>
                      <wp:wrapNone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68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870D3A" id="AutoShape 2" o:spid="_x0000_s1026" type="#_x0000_t32" style="position:absolute;margin-left:-9.9pt;margin-top:18.15pt;width:0;height:36.85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" strokeweight="1.5pt">
                      <w10:wrap anchorx="margin" anchory="line"/>
                    </v:shape>
                  </w:pict>
                </mc:Fallback>
              </mc:AlternateContent>
            </w:r>
            <w:r w:rsidRPr="009F03D5">
              <w:rPr>
                <w:rStyle w:val="hps"/>
                <w:rFonts w:ascii="Arial" w:hAnsi="Arial" w:cs="Arial"/>
                <w:b/>
                <w:color w:val="222222"/>
                <w:sz w:val="20"/>
                <w:szCs w:val="20"/>
              </w:rPr>
              <w:t>Acceptation des envois arrivants remis par des BEE</w:t>
            </w:r>
          </w:p>
        </w:tc>
      </w:tr>
      <w:tr w:rsidR="002167D1" w:rsidRPr="009F03D5" w14:paraId="1B634A31" w14:textId="77777777" w:rsidTr="00D468A0">
        <w:trPr>
          <w:trHeight w:val="5699"/>
        </w:trPr>
        <w:tc>
          <w:tcPr>
            <w:tcW w:w="777" w:type="pct"/>
            <w:tcBorders>
              <w:top w:val="single" w:sz="2" w:space="0" w:color="auto"/>
            </w:tcBorders>
            <w:shd w:val="clear" w:color="auto" w:fill="C2D69B" w:themeFill="accent3" w:themeFillTint="99"/>
          </w:tcPr>
          <w:p w14:paraId="793B224D" w14:textId="63FA8AAF" w:rsidR="002167D1" w:rsidRPr="009F03D5" w:rsidRDefault="002167D1" w:rsidP="00501833">
            <w:pPr>
              <w:spacing w:before="40" w:after="40"/>
              <w:ind w:left="315" w:hanging="340"/>
              <w:rPr>
                <w:rFonts w:cs="Arial"/>
                <w:sz w:val="20"/>
                <w:szCs w:val="20"/>
              </w:rPr>
            </w:pPr>
            <w:r w:rsidRPr="009F03D5">
              <w:rPr>
                <w:rFonts w:cs="Arial"/>
                <w:sz w:val="20"/>
                <w:szCs w:val="20"/>
              </w:rPr>
              <w:t>3.</w:t>
            </w:r>
            <w:r w:rsidRPr="009F03D5">
              <w:rPr>
                <w:rFonts w:cs="Arial"/>
                <w:sz w:val="20"/>
                <w:szCs w:val="20"/>
              </w:rPr>
              <w:tab/>
              <w:t xml:space="preserve">Pays et territoires acceptant les envois arrivants </w:t>
            </w:r>
            <w:r w:rsidR="00343AFD" w:rsidRPr="00436BD2">
              <w:rPr>
                <w:rStyle w:val="Hyperlink"/>
                <w:rFonts w:cs="Arial"/>
                <w:noProof/>
                <w:color w:val="222222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3F3AE5F4" wp14:editId="6F1A700D">
                      <wp:simplePos x="0" y="0"/>
                      <wp:positionH relativeFrom="margin">
                        <wp:posOffset>-118110</wp:posOffset>
                      </wp:positionH>
                      <wp:positionV relativeFrom="line">
                        <wp:posOffset>1985645</wp:posOffset>
                      </wp:positionV>
                      <wp:extent cx="0" cy="288000"/>
                      <wp:effectExtent l="0" t="0" r="38100" b="36195"/>
                      <wp:wrapNone/>
                      <wp:docPr id="29" name="Connecteur droit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880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A74E85" id="Connecteur droit 29" o:spid="_x0000_s1026" style="position:absolute;z-index:2518169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line;mso-height-percent:0;mso-height-relative:margin" from="-9.3pt,156.35pt" to="-9.3pt,17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" strokecolor="black [3213]" strokeweight="1.5pt">
                      <w10:wrap anchorx="margin" anchory="line"/>
                    </v:line>
                  </w:pict>
                </mc:Fallback>
              </mc:AlternateContent>
            </w:r>
            <w:r w:rsidR="0060204C" w:rsidRPr="00436BD2">
              <w:rPr>
                <w:rStyle w:val="Hyperlink"/>
                <w:rFonts w:cs="Arial"/>
                <w:noProof/>
                <w:color w:val="222222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74865557" wp14:editId="404B7F80">
                      <wp:simplePos x="0" y="0"/>
                      <wp:positionH relativeFrom="margin">
                        <wp:posOffset>-122555</wp:posOffset>
                      </wp:positionH>
                      <wp:positionV relativeFrom="line">
                        <wp:posOffset>614045</wp:posOffset>
                      </wp:positionV>
                      <wp:extent cx="0" cy="432000"/>
                      <wp:effectExtent l="0" t="0" r="38100" b="25400"/>
                      <wp:wrapNone/>
                      <wp:docPr id="25" name="Connecteur droi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20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F80A03" id="Connecteur droit 25" o:spid="_x0000_s1026" style="position:absolute;z-index:2518087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line;mso-height-percent:0;mso-height-relative:margin" from="-9.65pt,48.35pt" to="-9.65pt,8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" strokecolor="black [3213]" strokeweight="1.5pt">
                      <w10:wrap anchorx="margin" anchory="line"/>
                    </v:line>
                  </w:pict>
                </mc:Fallback>
              </mc:AlternateContent>
            </w:r>
            <w:r w:rsidR="0060204C" w:rsidRPr="00436BD2">
              <w:rPr>
                <w:rStyle w:val="Hyperlink"/>
                <w:rFonts w:cs="Arial"/>
                <w:noProof/>
                <w:color w:val="222222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03A8C5F5" wp14:editId="0A5BF5ED">
                      <wp:simplePos x="0" y="0"/>
                      <wp:positionH relativeFrom="margin">
                        <wp:posOffset>-124788</wp:posOffset>
                      </wp:positionH>
                      <wp:positionV relativeFrom="line">
                        <wp:posOffset>156845</wp:posOffset>
                      </wp:positionV>
                      <wp:extent cx="0" cy="143510"/>
                      <wp:effectExtent l="0" t="0" r="38100" b="27940"/>
                      <wp:wrapNone/>
                      <wp:docPr id="24" name="Connecteur droi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351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C1D8FC" id="Connecteur droit 24" o:spid="_x0000_s1026" style="position:absolute;z-index:2518067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line;mso-height-percent:0;mso-height-relative:margin" from="-9.85pt,12.35pt" to="-9.8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" strokecolor="black [3213]" strokeweight="1.5pt">
                      <w10:wrap anchorx="margin" anchory="line"/>
                    </v:line>
                  </w:pict>
                </mc:Fallback>
              </mc:AlternateContent>
            </w:r>
            <w:r w:rsidRPr="009F03D5">
              <w:rPr>
                <w:rFonts w:cs="Arial"/>
                <w:sz w:val="20"/>
                <w:szCs w:val="20"/>
              </w:rPr>
              <w:t>remis par des BEE</w:t>
            </w:r>
          </w:p>
        </w:tc>
        <w:tc>
          <w:tcPr>
            <w:tcW w:w="321" w:type="pct"/>
            <w:tcBorders>
              <w:top w:val="single" w:sz="2" w:space="0" w:color="auto"/>
              <w:right w:val="single" w:sz="4" w:space="0" w:color="auto"/>
            </w:tcBorders>
          </w:tcPr>
          <w:p w14:paraId="6C9FE406" w14:textId="72CE009D" w:rsidR="002167D1" w:rsidRPr="009F03D5" w:rsidRDefault="002167D1" w:rsidP="00501833">
            <w:pPr>
              <w:spacing w:before="40" w:after="40"/>
              <w:ind w:left="-48"/>
              <w:rPr>
                <w:rFonts w:cs="Arial"/>
                <w:bCs/>
                <w:sz w:val="20"/>
                <w:szCs w:val="20"/>
              </w:rPr>
            </w:pPr>
            <w:r w:rsidRPr="009F03D5">
              <w:rPr>
                <w:rFonts w:cs="Arial"/>
                <w:bCs/>
                <w:sz w:val="20"/>
                <w:szCs w:val="20"/>
              </w:rPr>
              <w:t>90</w:t>
            </w:r>
          </w:p>
        </w:tc>
        <w:tc>
          <w:tcPr>
            <w:tcW w:w="811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CFBA45A" w14:textId="77777777" w:rsidR="002167D1" w:rsidRPr="009F03D5" w:rsidRDefault="002167D1" w:rsidP="00D468A0">
            <w:pPr>
              <w:pStyle w:val="ListParagraph"/>
              <w:numPr>
                <w:ilvl w:val="0"/>
                <w:numId w:val="40"/>
              </w:numPr>
              <w:spacing w:before="40"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Afrique du Sud</w:t>
            </w:r>
          </w:p>
          <w:p w14:paraId="6CDCF95E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Albanie</w:t>
            </w:r>
          </w:p>
          <w:p w14:paraId="745781D5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Algérie</w:t>
            </w:r>
          </w:p>
          <w:p w14:paraId="5C1CBDCA" w14:textId="2B7F9E8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Allemagne</w:t>
            </w:r>
          </w:p>
          <w:p w14:paraId="55A9E07F" w14:textId="61FA2825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Angola</w:t>
            </w:r>
          </w:p>
          <w:p w14:paraId="71165A7A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Antigua-et-Barbuda</w:t>
            </w:r>
          </w:p>
          <w:p w14:paraId="0199DB35" w14:textId="6B434CA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Arabie saoudite</w:t>
            </w:r>
          </w:p>
          <w:p w14:paraId="067B2E7D" w14:textId="58B3E1D9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Argentine</w:t>
            </w:r>
          </w:p>
          <w:p w14:paraId="3EB327A9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 xml:space="preserve">Aruba, Curaçao </w:t>
            </w: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br/>
              <w:t>et S. Maarten</w:t>
            </w:r>
          </w:p>
          <w:p w14:paraId="7A0550D8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Australie</w:t>
            </w:r>
          </w:p>
          <w:p w14:paraId="38FB763D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Autriche</w:t>
            </w:r>
          </w:p>
          <w:p w14:paraId="21F3E119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Azerbaïdjan</w:t>
            </w:r>
          </w:p>
          <w:p w14:paraId="240F34E1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Bahamas</w:t>
            </w:r>
          </w:p>
          <w:p w14:paraId="766C6970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Bahreïn</w:t>
            </w:r>
          </w:p>
          <w:p w14:paraId="3815D564" w14:textId="7AFD349B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Barbade</w:t>
            </w:r>
          </w:p>
          <w:p w14:paraId="38A81FCA" w14:textId="1849320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Bélarus</w:t>
            </w:r>
          </w:p>
          <w:p w14:paraId="24D866A5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Belgique</w:t>
            </w:r>
          </w:p>
          <w:p w14:paraId="1CE68EC0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Brésil</w:t>
            </w:r>
          </w:p>
          <w:p w14:paraId="53FF282D" w14:textId="44A6710B" w:rsidR="002167D1" w:rsidRPr="009F03D5" w:rsidRDefault="00343AFD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436BD2">
              <w:rPr>
                <w:rStyle w:val="Hyperlink"/>
                <w:rFonts w:cs="Arial"/>
                <w:noProof/>
                <w:color w:val="22222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0AC1C9B5" wp14:editId="4FB630D5">
                      <wp:simplePos x="0" y="0"/>
                      <wp:positionH relativeFrom="margin">
                        <wp:posOffset>-2131367</wp:posOffset>
                      </wp:positionH>
                      <wp:positionV relativeFrom="line">
                        <wp:posOffset>248285</wp:posOffset>
                      </wp:positionV>
                      <wp:extent cx="0" cy="143510"/>
                      <wp:effectExtent l="0" t="0" r="38100" b="27940"/>
                      <wp:wrapNone/>
                      <wp:docPr id="28" name="Connecteur droit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351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AE3B74" id="Connecteur droit 28" o:spid="_x0000_s1026" style="position:absolute;z-index:2518149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line;mso-height-percent:0;mso-height-relative:margin" from="-167.8pt,19.55pt" to="-167.8pt,3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" strokecolor="black [3213]" strokeweight="1.5pt">
                      <w10:wrap anchorx="margin" anchory="line"/>
                    </v:line>
                  </w:pict>
                </mc:Fallback>
              </mc:AlternateContent>
            </w:r>
            <w:r w:rsidR="002167D1" w:rsidRPr="009F03D5">
              <w:rPr>
                <w:rFonts w:ascii="Arial" w:hAnsi="Arial" w:cs="Arial"/>
                <w:color w:val="222222"/>
                <w:sz w:val="20"/>
                <w:szCs w:val="20"/>
              </w:rPr>
              <w:t>Brunéi Darussalam</w:t>
            </w:r>
          </w:p>
          <w:p w14:paraId="7EB52AAC" w14:textId="6F7BA5C1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Bulgarie</w:t>
            </w:r>
          </w:p>
          <w:p w14:paraId="07331102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Burkina Faso</w:t>
            </w:r>
          </w:p>
          <w:p w14:paraId="4D202B67" w14:textId="2FC64019" w:rsidR="002167D1" w:rsidRPr="009F03D5" w:rsidRDefault="0060204C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436BD2">
              <w:rPr>
                <w:rStyle w:val="Hyperlink"/>
                <w:rFonts w:cs="Arial"/>
                <w:noProof/>
                <w:color w:val="22222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4B1F0C13" wp14:editId="06A1409C">
                      <wp:simplePos x="0" y="0"/>
                      <wp:positionH relativeFrom="margin">
                        <wp:posOffset>-2136468</wp:posOffset>
                      </wp:positionH>
                      <wp:positionV relativeFrom="line">
                        <wp:posOffset>156845</wp:posOffset>
                      </wp:positionV>
                      <wp:extent cx="0" cy="143510"/>
                      <wp:effectExtent l="0" t="0" r="38100" b="27940"/>
                      <wp:wrapNone/>
                      <wp:docPr id="26" name="Connecteur droit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351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C1E701" id="Connecteur droit 26" o:spid="_x0000_s1026" style="position:absolute;z-index:2518108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line;mso-height-percent:0;mso-height-relative:margin" from="-168.25pt,12.35pt" to="-168.2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" strokecolor="black [3213]" strokeweight="1.5pt">
                      <w10:wrap anchorx="margin" anchory="line"/>
                    </v:line>
                  </w:pict>
                </mc:Fallback>
              </mc:AlternateContent>
            </w:r>
            <w:r w:rsidR="002167D1"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Cambodge</w:t>
            </w:r>
          </w:p>
          <w:p w14:paraId="662DF8AA" w14:textId="100773C2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sz w:val="20"/>
                <w:szCs w:val="20"/>
              </w:rPr>
              <w:t>Canada</w:t>
            </w:r>
          </w:p>
          <w:p w14:paraId="0CA98154" w14:textId="60CA5449" w:rsidR="002167D1" w:rsidRPr="009F03D5" w:rsidRDefault="00343AFD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436BD2">
              <w:rPr>
                <w:rStyle w:val="Hyperlink"/>
                <w:rFonts w:cs="Arial"/>
                <w:noProof/>
                <w:color w:val="22222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465C4AF1" wp14:editId="253F5B00">
                      <wp:simplePos x="0" y="0"/>
                      <wp:positionH relativeFrom="margin">
                        <wp:posOffset>-2138045</wp:posOffset>
                      </wp:positionH>
                      <wp:positionV relativeFrom="line">
                        <wp:posOffset>156845</wp:posOffset>
                      </wp:positionV>
                      <wp:extent cx="0" cy="432000"/>
                      <wp:effectExtent l="0" t="0" r="38100" b="25400"/>
                      <wp:wrapNone/>
                      <wp:docPr id="27" name="Connecteur droi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20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0A707A" id="Connecteur droit 27" o:spid="_x0000_s1026" style="position:absolute;z-index:2518128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line;mso-height-percent:0;mso-height-relative:margin" from="-168.35pt,12.35pt" to="-168.35pt,4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" strokecolor="black [3213]" strokeweight="1.5pt">
                      <w10:wrap anchorx="margin" anchory="line"/>
                    </v:line>
                  </w:pict>
                </mc:Fallback>
              </mc:AlternateContent>
            </w:r>
            <w:r w:rsidR="002167D1"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Chine</w:t>
            </w:r>
          </w:p>
          <w:p w14:paraId="5DD338BF" w14:textId="4E166A98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sz w:val="20"/>
                <w:szCs w:val="20"/>
              </w:rPr>
              <w:t>Colombie</w:t>
            </w:r>
          </w:p>
          <w:p w14:paraId="2534D21B" w14:textId="77777777" w:rsidR="002167D1" w:rsidRPr="00501833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sz w:val="20"/>
                <w:szCs w:val="20"/>
              </w:rPr>
              <w:t>Comor</w:t>
            </w:r>
            <w:r w:rsidR="000C3FC5" w:rsidRPr="009F03D5">
              <w:rPr>
                <w:rStyle w:val="hps"/>
                <w:rFonts w:ascii="Arial" w:hAnsi="Arial" w:cs="Arial"/>
                <w:sz w:val="20"/>
                <w:szCs w:val="20"/>
              </w:rPr>
              <w:t>es</w:t>
            </w:r>
          </w:p>
          <w:p w14:paraId="3AC3AE9E" w14:textId="3D765618" w:rsidR="00501833" w:rsidRPr="009F03D5" w:rsidRDefault="00501833" w:rsidP="00D468A0">
            <w:pPr>
              <w:pStyle w:val="ListParagraph"/>
              <w:numPr>
                <w:ilvl w:val="0"/>
                <w:numId w:val="40"/>
              </w:numPr>
              <w:spacing w:after="40" w:line="240" w:lineRule="atLeast"/>
              <w:ind w:left="300" w:right="-57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Costa Rica</w:t>
            </w:r>
          </w:p>
        </w:tc>
        <w:tc>
          <w:tcPr>
            <w:tcW w:w="811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E99D0C" w14:textId="3F491014" w:rsidR="000C3FC5" w:rsidRPr="009F03D5" w:rsidRDefault="000C3FC5" w:rsidP="00D468A0">
            <w:pPr>
              <w:pStyle w:val="ListParagraph"/>
              <w:numPr>
                <w:ilvl w:val="0"/>
                <w:numId w:val="40"/>
              </w:numPr>
              <w:spacing w:before="40"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sz w:val="20"/>
                <w:szCs w:val="20"/>
              </w:rPr>
              <w:t>Côte d’Ivoire</w:t>
            </w:r>
          </w:p>
          <w:p w14:paraId="000EB885" w14:textId="52E50A33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Croatie</w:t>
            </w:r>
          </w:p>
          <w:p w14:paraId="4FC986FB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Danemark</w:t>
            </w:r>
          </w:p>
          <w:p w14:paraId="014C1BAA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Djibouti</w:t>
            </w:r>
          </w:p>
          <w:p w14:paraId="5FCDE6A7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Égypte</w:t>
            </w:r>
          </w:p>
          <w:p w14:paraId="791680B6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sz w:val="20"/>
                <w:szCs w:val="20"/>
              </w:rPr>
              <w:t>El Salvador</w:t>
            </w:r>
          </w:p>
          <w:p w14:paraId="6F54CEEF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sz w:val="20"/>
                <w:szCs w:val="20"/>
              </w:rPr>
              <w:t>Émirats arabes unis</w:t>
            </w:r>
          </w:p>
          <w:p w14:paraId="23939ABE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Espagne</w:t>
            </w:r>
          </w:p>
          <w:p w14:paraId="70A41E7F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Estonie</w:t>
            </w:r>
          </w:p>
          <w:p w14:paraId="6332E62C" w14:textId="2042DB2A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 xml:space="preserve">Fédération </w:t>
            </w:r>
            <w:r w:rsidR="00D468A0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de Russie</w:t>
            </w:r>
          </w:p>
          <w:p w14:paraId="32B4FF86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Fidji</w:t>
            </w:r>
          </w:p>
          <w:p w14:paraId="64BB93D7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Finlande</w:t>
            </w:r>
          </w:p>
          <w:p w14:paraId="0B2388FC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France</w:t>
            </w:r>
          </w:p>
          <w:p w14:paraId="6D4AD1E8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Ghana</w:t>
            </w:r>
          </w:p>
          <w:p w14:paraId="6A63B17B" w14:textId="01F602C6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Grèce</w:t>
            </w:r>
          </w:p>
          <w:p w14:paraId="0D9CB3CC" w14:textId="4D968989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Grenade</w:t>
            </w:r>
          </w:p>
          <w:p w14:paraId="4FAA531A" w14:textId="3FDE9E25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Guinée</w:t>
            </w:r>
          </w:p>
          <w:p w14:paraId="5442FCE9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Indonésie</w:t>
            </w:r>
          </w:p>
          <w:p w14:paraId="28ED6923" w14:textId="5F897EE9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sz w:val="20"/>
                <w:szCs w:val="20"/>
              </w:rPr>
              <w:t>Iran (Répu</w:t>
            </w: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blique</w:t>
            </w:r>
            <w:r w:rsidRPr="009F03D5">
              <w:rPr>
                <w:rStyle w:val="hps"/>
                <w:rFonts w:ascii="Arial" w:hAnsi="Arial" w:cs="Arial"/>
                <w:sz w:val="20"/>
                <w:szCs w:val="20"/>
              </w:rPr>
              <w:t xml:space="preserve"> islamique </w:t>
            </w: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d</w:t>
            </w:r>
            <w:r w:rsidR="00636CAC"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’</w:t>
            </w:r>
            <w:r w:rsidRPr="009F03D5">
              <w:rPr>
                <w:rStyle w:val="hps"/>
                <w:rFonts w:ascii="Arial" w:hAnsi="Arial" w:cs="Arial"/>
                <w:sz w:val="20"/>
                <w:szCs w:val="20"/>
              </w:rPr>
              <w:t>)</w:t>
            </w:r>
          </w:p>
          <w:p w14:paraId="36E72C2C" w14:textId="66A46C9D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Irlande</w:t>
            </w:r>
          </w:p>
          <w:p w14:paraId="5D966043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Italie</w:t>
            </w:r>
          </w:p>
          <w:p w14:paraId="6CF7C0BB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Kazakhstan</w:t>
            </w:r>
          </w:p>
          <w:p w14:paraId="77A9B054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Kenya</w:t>
            </w:r>
          </w:p>
          <w:p w14:paraId="43DE8405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sz w:val="20"/>
                <w:szCs w:val="20"/>
              </w:rPr>
              <w:t>Kirghizistan</w:t>
            </w:r>
          </w:p>
          <w:p w14:paraId="27C8CE25" w14:textId="77777777" w:rsidR="002167D1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Lettonie</w:t>
            </w:r>
          </w:p>
          <w:p w14:paraId="18E259D7" w14:textId="45DCCBEB" w:rsidR="00501833" w:rsidRPr="009F03D5" w:rsidRDefault="00501833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4C2E31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Liban</w:t>
            </w:r>
          </w:p>
        </w:tc>
        <w:tc>
          <w:tcPr>
            <w:tcW w:w="811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9A5E06" w14:textId="44C340AA" w:rsidR="000C3FC5" w:rsidRPr="004C2E31" w:rsidRDefault="000C3FC5" w:rsidP="00D468A0">
            <w:pPr>
              <w:pStyle w:val="ListParagraph"/>
              <w:numPr>
                <w:ilvl w:val="0"/>
                <w:numId w:val="40"/>
              </w:numPr>
              <w:spacing w:before="40" w:after="0" w:line="240" w:lineRule="atLeast"/>
              <w:ind w:left="301" w:right="-57" w:hanging="353"/>
              <w:contextualSpacing w:val="0"/>
              <w:rPr>
                <w:rStyle w:val="hps"/>
                <w:rFonts w:ascii="Arial" w:hAnsi="Arial" w:cs="Arial"/>
                <w:sz w:val="20"/>
                <w:szCs w:val="20"/>
              </w:rPr>
            </w:pPr>
            <w:r w:rsidRPr="004C2E31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Lituanie</w:t>
            </w:r>
          </w:p>
          <w:p w14:paraId="68A7393D" w14:textId="77777777" w:rsidR="00D468A0" w:rsidRPr="009F03D5" w:rsidRDefault="00D468A0" w:rsidP="00D468A0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53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Macédoine du Nord</w:t>
            </w:r>
          </w:p>
          <w:p w14:paraId="4E5B4A55" w14:textId="2B0E1077" w:rsidR="000C3FC5" w:rsidRPr="004C2E31" w:rsidRDefault="000C3FC5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53"/>
              <w:contextualSpacing w:val="0"/>
              <w:rPr>
                <w:rStyle w:val="hps"/>
                <w:rFonts w:ascii="Arial" w:hAnsi="Arial" w:cs="Arial"/>
                <w:sz w:val="20"/>
                <w:szCs w:val="20"/>
              </w:rPr>
            </w:pPr>
            <w:r w:rsidRPr="004C2E31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Malte</w:t>
            </w:r>
          </w:p>
          <w:p w14:paraId="3E9D5317" w14:textId="5A65BAA5" w:rsidR="002167D1" w:rsidRPr="004C2E31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53"/>
              <w:contextualSpacing w:val="0"/>
              <w:rPr>
                <w:rStyle w:val="hps"/>
                <w:rFonts w:ascii="Arial" w:hAnsi="Arial" w:cs="Arial"/>
                <w:sz w:val="20"/>
                <w:szCs w:val="20"/>
              </w:rPr>
            </w:pPr>
            <w:r w:rsidRPr="004C2E31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Maurice</w:t>
            </w:r>
          </w:p>
          <w:p w14:paraId="348965DC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53"/>
              <w:contextualSpacing w:val="0"/>
              <w:rPr>
                <w:rStyle w:val="hps"/>
                <w:rFonts w:ascii="Arial" w:hAnsi="Arial" w:cs="Arial"/>
                <w:i/>
                <w:iCs/>
                <w:sz w:val="20"/>
                <w:szCs w:val="20"/>
              </w:rPr>
            </w:pPr>
            <w:r w:rsidRPr="004C2E31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Mexique</w:t>
            </w:r>
          </w:p>
          <w:p w14:paraId="16156DDC" w14:textId="0BB6378B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53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Mongolie</w:t>
            </w:r>
          </w:p>
          <w:p w14:paraId="4F244898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53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Mozambique</w:t>
            </w:r>
          </w:p>
          <w:p w14:paraId="654EB8D6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53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Nigéria</w:t>
            </w:r>
          </w:p>
          <w:p w14:paraId="17644CA3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53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Norvège</w:t>
            </w:r>
          </w:p>
          <w:p w14:paraId="05B156D2" w14:textId="77777777" w:rsidR="00D468A0" w:rsidRPr="009F03D5" w:rsidRDefault="00D468A0" w:rsidP="00D468A0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53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Nouvelle-Zélande</w:t>
            </w:r>
          </w:p>
          <w:p w14:paraId="7DDCD231" w14:textId="16E23AEC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53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 xml:space="preserve">Pays-Bas </w:t>
            </w:r>
            <w:r w:rsidR="00501833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(Royaume des)</w:t>
            </w:r>
          </w:p>
          <w:p w14:paraId="1B789EDC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53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Pérou</w:t>
            </w:r>
          </w:p>
          <w:p w14:paraId="7D73178A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53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Philippines</w:t>
            </w:r>
          </w:p>
          <w:p w14:paraId="435AFD1F" w14:textId="2F9A1E5D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53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Pologne</w:t>
            </w:r>
          </w:p>
          <w:p w14:paraId="14AD6EFF" w14:textId="19976318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53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Portugal</w:t>
            </w:r>
          </w:p>
          <w:p w14:paraId="5C87F338" w14:textId="6F3AF52D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53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République arabe syrienne</w:t>
            </w:r>
          </w:p>
          <w:p w14:paraId="668A893A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53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 xml:space="preserve">République </w:t>
            </w: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br/>
              <w:t>de Corée</w:t>
            </w:r>
          </w:p>
          <w:p w14:paraId="6BBF66C3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53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 xml:space="preserve">République </w:t>
            </w: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br/>
              <w:t>de Moldova</w:t>
            </w:r>
          </w:p>
          <w:p w14:paraId="6C8E18D8" w14:textId="618B1464" w:rsidR="002167D1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53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 xml:space="preserve">République-Unie </w:t>
            </w:r>
            <w:r w:rsidR="00D468A0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de Tanzanie</w:t>
            </w:r>
          </w:p>
          <w:p w14:paraId="6FBE788F" w14:textId="77777777" w:rsidR="00501833" w:rsidRDefault="00501833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53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 xml:space="preserve">Royaume-Uni </w:t>
            </w: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br/>
              <w:t>de Grande-Bretagne et d’Irlande du Nord</w:t>
            </w:r>
          </w:p>
          <w:p w14:paraId="1E5140DE" w14:textId="16BB9B96" w:rsidR="00D468A0" w:rsidRPr="009F03D5" w:rsidRDefault="00D468A0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53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Serbie</w:t>
            </w:r>
          </w:p>
        </w:tc>
        <w:tc>
          <w:tcPr>
            <w:tcW w:w="813" w:type="pct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324C5B" w14:textId="7E018127" w:rsidR="002167D1" w:rsidRPr="009F03D5" w:rsidRDefault="002167D1" w:rsidP="00D468A0">
            <w:pPr>
              <w:pStyle w:val="ListParagraph"/>
              <w:numPr>
                <w:ilvl w:val="0"/>
                <w:numId w:val="40"/>
              </w:numPr>
              <w:spacing w:before="40"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Singapour</w:t>
            </w:r>
          </w:p>
          <w:p w14:paraId="5AA81261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Slovaquie</w:t>
            </w:r>
          </w:p>
          <w:p w14:paraId="7CD5EC79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Sri Lanka</w:t>
            </w:r>
          </w:p>
          <w:p w14:paraId="1D8C269B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Suède</w:t>
            </w:r>
          </w:p>
          <w:p w14:paraId="24B1BB1D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Suisse</w:t>
            </w:r>
          </w:p>
          <w:p w14:paraId="4E81A67D" w14:textId="77777777" w:rsidR="00D468A0" w:rsidRPr="009F03D5" w:rsidRDefault="00D468A0" w:rsidP="00D468A0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Suriname</w:t>
            </w:r>
          </w:p>
          <w:p w14:paraId="516400DB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Tchéquie</w:t>
            </w:r>
          </w:p>
          <w:p w14:paraId="0481A9AE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Thaïlande</w:t>
            </w:r>
          </w:p>
          <w:p w14:paraId="7D571CB3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Tunisie</w:t>
            </w:r>
          </w:p>
          <w:p w14:paraId="11F4EA7A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Türkiye</w:t>
            </w:r>
          </w:p>
          <w:p w14:paraId="7BD41013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Turkménistan</w:t>
            </w:r>
          </w:p>
          <w:p w14:paraId="1179AD3B" w14:textId="7F5C66D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Ukraine</w:t>
            </w:r>
          </w:p>
          <w:p w14:paraId="03F75B85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Uruguay</w:t>
            </w:r>
          </w:p>
          <w:p w14:paraId="437EC1CD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Venezuela (République bolivarienne du)</w:t>
            </w:r>
          </w:p>
          <w:p w14:paraId="70DDB00F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Viet Nam</w:t>
            </w:r>
          </w:p>
          <w:p w14:paraId="03B82072" w14:textId="77777777" w:rsidR="002167D1" w:rsidRPr="009F03D5" w:rsidRDefault="002167D1" w:rsidP="00501833">
            <w:pPr>
              <w:pStyle w:val="ListParagraph"/>
              <w:numPr>
                <w:ilvl w:val="0"/>
                <w:numId w:val="40"/>
              </w:numPr>
              <w:spacing w:after="0" w:line="240" w:lineRule="atLeast"/>
              <w:ind w:left="301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Zimbabwe</w:t>
            </w:r>
          </w:p>
        </w:tc>
        <w:tc>
          <w:tcPr>
            <w:tcW w:w="656" w:type="pct"/>
            <w:tcBorders>
              <w:top w:val="single" w:sz="2" w:space="0" w:color="auto"/>
              <w:left w:val="nil"/>
              <w:right w:val="single" w:sz="4" w:space="0" w:color="auto"/>
            </w:tcBorders>
          </w:tcPr>
          <w:p w14:paraId="49C16598" w14:textId="77777777" w:rsidR="002167D1" w:rsidRPr="009F03D5" w:rsidRDefault="002167D1" w:rsidP="00501833">
            <w:pPr>
              <w:spacing w:before="40" w:after="40"/>
              <w:ind w:left="340" w:right="-57" w:hanging="340"/>
              <w:rPr>
                <w:rStyle w:val="hps"/>
                <w:rFonts w:cs="Arial"/>
                <w:color w:val="222222"/>
                <w:sz w:val="20"/>
                <w:szCs w:val="20"/>
              </w:rPr>
            </w:pPr>
          </w:p>
        </w:tc>
      </w:tr>
      <w:tr w:rsidR="002167D1" w:rsidRPr="009F03D5" w14:paraId="5FC1C9D4" w14:textId="77777777" w:rsidTr="00033C77">
        <w:trPr>
          <w:trHeight w:val="5549"/>
        </w:trPr>
        <w:tc>
          <w:tcPr>
            <w:tcW w:w="777" w:type="pct"/>
            <w:shd w:val="clear" w:color="auto" w:fill="C2D69B" w:themeFill="accent3" w:themeFillTint="99"/>
          </w:tcPr>
          <w:p w14:paraId="4B2208B3" w14:textId="20A837B0" w:rsidR="002167D1" w:rsidRPr="009F03D5" w:rsidRDefault="00343AFD" w:rsidP="00853E1A">
            <w:pPr>
              <w:spacing w:before="40" w:after="40"/>
              <w:ind w:left="315" w:hanging="340"/>
              <w:rPr>
                <w:rFonts w:cs="Arial"/>
                <w:sz w:val="20"/>
                <w:szCs w:val="20"/>
              </w:rPr>
            </w:pPr>
            <w:r w:rsidRPr="00436BD2">
              <w:rPr>
                <w:rStyle w:val="Hyperlink"/>
                <w:rFonts w:cs="Arial"/>
                <w:noProof/>
                <w:color w:val="2222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2B9DED87" wp14:editId="244D18FB">
                      <wp:simplePos x="0" y="0"/>
                      <wp:positionH relativeFrom="margin">
                        <wp:posOffset>-117475</wp:posOffset>
                      </wp:positionH>
                      <wp:positionV relativeFrom="line">
                        <wp:posOffset>638810</wp:posOffset>
                      </wp:positionV>
                      <wp:extent cx="0" cy="900000"/>
                      <wp:effectExtent l="0" t="0" r="38100" b="33655"/>
                      <wp:wrapNone/>
                      <wp:docPr id="32" name="Connecteur droit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000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D3EAC6" id="Connecteur droit 32" o:spid="_x0000_s1026" style="position:absolute;z-index:2518231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line;mso-height-percent:0;mso-height-relative:margin" from="-9.25pt,50.3pt" to="-9.25pt,1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" strokecolor="black [3213]" strokeweight="1.5pt">
                      <w10:wrap anchorx="margin" anchory="line"/>
                    </v:line>
                  </w:pict>
                </mc:Fallback>
              </mc:AlternateContent>
            </w:r>
            <w:r w:rsidRPr="00436BD2">
              <w:rPr>
                <w:rStyle w:val="Hyperlink"/>
                <w:rFonts w:cs="Arial"/>
                <w:noProof/>
                <w:color w:val="222222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66756BBD" wp14:editId="2E45FA15">
                      <wp:simplePos x="0" y="0"/>
                      <wp:positionH relativeFrom="margin">
                        <wp:posOffset>-118110</wp:posOffset>
                      </wp:positionH>
                      <wp:positionV relativeFrom="line">
                        <wp:posOffset>26035</wp:posOffset>
                      </wp:positionV>
                      <wp:extent cx="0" cy="432000"/>
                      <wp:effectExtent l="0" t="0" r="38100" b="25400"/>
                      <wp:wrapNone/>
                      <wp:docPr id="30" name="Connecteur droit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320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B2E833" id="Connecteur droit 30" o:spid="_x0000_s1026" style="position:absolute;z-index:2518190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line;mso-height-percent:0;mso-height-relative:margin" from="-9.3pt,2.05pt" to="-9.3pt,3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" strokecolor="black [3213]" strokeweight="1.5pt">
                      <w10:wrap anchorx="margin" anchory="line"/>
                    </v:line>
                  </w:pict>
                </mc:Fallback>
              </mc:AlternateContent>
            </w:r>
            <w:r w:rsidR="002167D1" w:rsidRPr="009F03D5">
              <w:rPr>
                <w:rFonts w:cs="Arial"/>
                <w:sz w:val="20"/>
                <w:szCs w:val="20"/>
              </w:rPr>
              <w:t>3a</w:t>
            </w:r>
            <w:r w:rsidR="002167D1" w:rsidRPr="009F03D5">
              <w:rPr>
                <w:rFonts w:cs="Arial"/>
                <w:sz w:val="20"/>
                <w:szCs w:val="20"/>
              </w:rPr>
              <w:tab/>
              <w:t>Sous conditions</w:t>
            </w:r>
          </w:p>
        </w:tc>
        <w:tc>
          <w:tcPr>
            <w:tcW w:w="321" w:type="pct"/>
            <w:tcBorders>
              <w:right w:val="single" w:sz="4" w:space="0" w:color="auto"/>
            </w:tcBorders>
          </w:tcPr>
          <w:p w14:paraId="73B49F21" w14:textId="363E9F77" w:rsidR="002167D1" w:rsidRPr="009F03D5" w:rsidRDefault="002167D1" w:rsidP="00853E1A">
            <w:pPr>
              <w:spacing w:before="40" w:after="40"/>
              <w:ind w:left="-48"/>
              <w:rPr>
                <w:rFonts w:cs="Arial"/>
                <w:bCs/>
                <w:sz w:val="20"/>
                <w:szCs w:val="20"/>
              </w:rPr>
            </w:pPr>
            <w:r w:rsidRPr="009F03D5">
              <w:rPr>
                <w:rFonts w:cs="Arial"/>
                <w:bCs/>
                <w:sz w:val="20"/>
                <w:szCs w:val="20"/>
              </w:rPr>
              <w:t>89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7349A89A" w14:textId="77777777" w:rsidR="002167D1" w:rsidRPr="009F03D5" w:rsidRDefault="002167D1" w:rsidP="001D3895">
            <w:pPr>
              <w:pStyle w:val="ListParagraph"/>
              <w:numPr>
                <w:ilvl w:val="0"/>
                <w:numId w:val="41"/>
              </w:numPr>
              <w:spacing w:before="40"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Afrique du Sud</w:t>
            </w:r>
          </w:p>
          <w:p w14:paraId="6BD60046" w14:textId="12659A9A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Albanie</w:t>
            </w:r>
          </w:p>
          <w:p w14:paraId="0BD55FAA" w14:textId="566CBF0F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Algérie</w:t>
            </w:r>
          </w:p>
          <w:p w14:paraId="13C3B555" w14:textId="1DEF7250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Allemagne</w:t>
            </w:r>
          </w:p>
          <w:p w14:paraId="561036AC" w14:textId="33F55454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Angola</w:t>
            </w:r>
          </w:p>
          <w:p w14:paraId="470E588C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Antigua-et-Barbuda</w:t>
            </w:r>
          </w:p>
          <w:p w14:paraId="0C67DA90" w14:textId="6CB29720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Arabie saoudite</w:t>
            </w:r>
          </w:p>
          <w:p w14:paraId="073888C7" w14:textId="30F4D9CF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Argentine</w:t>
            </w:r>
          </w:p>
          <w:p w14:paraId="1EE3F231" w14:textId="6C755EA2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 xml:space="preserve">Aruba, Curaçao </w:t>
            </w: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br/>
              <w:t>et S. Maarten</w:t>
            </w:r>
          </w:p>
          <w:p w14:paraId="29CF089C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Australie</w:t>
            </w:r>
          </w:p>
          <w:p w14:paraId="068A151A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Autriche</w:t>
            </w:r>
          </w:p>
          <w:p w14:paraId="7A584468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Azerbaïdjan</w:t>
            </w:r>
          </w:p>
          <w:p w14:paraId="2745524D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Bahamas</w:t>
            </w:r>
          </w:p>
          <w:p w14:paraId="29732C04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Bahreïn</w:t>
            </w:r>
          </w:p>
          <w:p w14:paraId="426C5957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Barbade</w:t>
            </w:r>
          </w:p>
          <w:p w14:paraId="51AC27CF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Bélarus</w:t>
            </w:r>
          </w:p>
          <w:p w14:paraId="54801BCC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Belgique</w:t>
            </w:r>
          </w:p>
          <w:p w14:paraId="51B734A7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Brésil</w:t>
            </w:r>
          </w:p>
          <w:p w14:paraId="7C6BD8CF" w14:textId="706D1860" w:rsidR="002167D1" w:rsidRPr="009F03D5" w:rsidRDefault="00975759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436BD2">
              <w:rPr>
                <w:rStyle w:val="Hyperlink"/>
                <w:rFonts w:cs="Arial"/>
                <w:noProof/>
                <w:color w:val="22222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33DFF796" wp14:editId="066767EF">
                      <wp:simplePos x="0" y="0"/>
                      <wp:positionH relativeFrom="margin">
                        <wp:posOffset>-2130425</wp:posOffset>
                      </wp:positionH>
                      <wp:positionV relativeFrom="line">
                        <wp:posOffset>156210</wp:posOffset>
                      </wp:positionV>
                      <wp:extent cx="0" cy="396000"/>
                      <wp:effectExtent l="0" t="0" r="38100" b="23495"/>
                      <wp:wrapNone/>
                      <wp:docPr id="37" name="Connecteur droit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9600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42ECB6" id="Connecteur droit 37" o:spid="_x0000_s1026" style="position:absolute;z-index:2518333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line;mso-height-percent:0;mso-height-relative:margin" from="-167.75pt,12.3pt" to="-167.75pt,4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" strokecolor="black [3213]" strokeweight="1.5pt">
                      <w10:wrap anchorx="margin" anchory="line"/>
                    </v:line>
                  </w:pict>
                </mc:Fallback>
              </mc:AlternateContent>
            </w:r>
            <w:r w:rsidR="002167D1" w:rsidRPr="009F03D5">
              <w:rPr>
                <w:rFonts w:ascii="Arial" w:hAnsi="Arial" w:cs="Arial"/>
                <w:color w:val="222222"/>
                <w:sz w:val="20"/>
                <w:szCs w:val="20"/>
              </w:rPr>
              <w:t>Brunéi Darussalam</w:t>
            </w:r>
          </w:p>
          <w:p w14:paraId="50697DDA" w14:textId="480ADCCB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Bulgarie</w:t>
            </w:r>
          </w:p>
          <w:p w14:paraId="7A0DE963" w14:textId="11240C5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Burkina Faso</w:t>
            </w:r>
          </w:p>
          <w:p w14:paraId="02BF68F7" w14:textId="38DDD586" w:rsidR="002167D1" w:rsidRPr="009F03D5" w:rsidRDefault="00975759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436BD2">
              <w:rPr>
                <w:rStyle w:val="Hyperlink"/>
                <w:rFonts w:cs="Arial"/>
                <w:noProof/>
                <w:color w:val="22222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2DA9A271" wp14:editId="5BC22317">
                      <wp:simplePos x="0" y="0"/>
                      <wp:positionH relativeFrom="margin">
                        <wp:posOffset>-2130753</wp:posOffset>
                      </wp:positionH>
                      <wp:positionV relativeFrom="line">
                        <wp:posOffset>156210</wp:posOffset>
                      </wp:positionV>
                      <wp:extent cx="0" cy="143510"/>
                      <wp:effectExtent l="0" t="0" r="38100" b="27940"/>
                      <wp:wrapNone/>
                      <wp:docPr id="34" name="Connecteur droit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351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058582" id="Connecteur droit 34" o:spid="_x0000_s1026" style="position:absolute;z-index:2518272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line;mso-height-percent:0;mso-height-relative:margin" from="-167.8pt,12.3pt" to="-167.8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" strokecolor="black [3213]" strokeweight="1.5pt">
                      <w10:wrap anchorx="margin" anchory="line"/>
                    </v:line>
                  </w:pict>
                </mc:Fallback>
              </mc:AlternateContent>
            </w:r>
            <w:r w:rsidR="002167D1"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Cambodge</w:t>
            </w:r>
          </w:p>
          <w:p w14:paraId="042A71B9" w14:textId="295ED148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sz w:val="20"/>
                <w:szCs w:val="20"/>
              </w:rPr>
              <w:t>Canada</w:t>
            </w:r>
          </w:p>
          <w:p w14:paraId="6B597D34" w14:textId="3155481A" w:rsidR="002167D1" w:rsidRPr="009F03D5" w:rsidRDefault="00975759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436BD2">
              <w:rPr>
                <w:rStyle w:val="Hyperlink"/>
                <w:rFonts w:cs="Arial"/>
                <w:noProof/>
                <w:color w:val="222222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4BC4F96A" wp14:editId="68A6A2D8">
                      <wp:simplePos x="0" y="0"/>
                      <wp:positionH relativeFrom="margin">
                        <wp:posOffset>-2130753</wp:posOffset>
                      </wp:positionH>
                      <wp:positionV relativeFrom="line">
                        <wp:posOffset>156210</wp:posOffset>
                      </wp:positionV>
                      <wp:extent cx="0" cy="143510"/>
                      <wp:effectExtent l="0" t="0" r="38100" b="27940"/>
                      <wp:wrapNone/>
                      <wp:docPr id="36" name="Connecteur droit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4351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318B22" id="Connecteur droit 36" o:spid="_x0000_s1026" style="position:absolute;z-index:2518292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line;mso-height-percent:0;mso-height-relative:margin" from="-167.8pt,12.3pt" to="-167.8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" strokecolor="black [3213]" strokeweight="1.5pt">
                      <w10:wrap anchorx="margin" anchory="line"/>
                    </v:line>
                  </w:pict>
                </mc:Fallback>
              </mc:AlternateContent>
            </w:r>
            <w:r w:rsidR="002167D1"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Chine</w:t>
            </w:r>
          </w:p>
          <w:p w14:paraId="63253129" w14:textId="2769AC53" w:rsidR="002167D1" w:rsidRPr="009F03D5" w:rsidRDefault="002167D1" w:rsidP="001D3895">
            <w:pPr>
              <w:pStyle w:val="ListParagraph"/>
              <w:numPr>
                <w:ilvl w:val="0"/>
                <w:numId w:val="41"/>
              </w:numPr>
              <w:spacing w:after="4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Colombie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24DBD793" w14:textId="77777777" w:rsidR="002167D1" w:rsidRPr="009F03D5" w:rsidRDefault="002167D1" w:rsidP="001D3895">
            <w:pPr>
              <w:pStyle w:val="ListParagraph"/>
              <w:numPr>
                <w:ilvl w:val="0"/>
                <w:numId w:val="41"/>
              </w:numPr>
              <w:spacing w:before="40"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Comores</w:t>
            </w:r>
          </w:p>
          <w:p w14:paraId="20E9E88A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Costa Rica</w:t>
            </w:r>
          </w:p>
          <w:p w14:paraId="488AAA35" w14:textId="339667EF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sz w:val="20"/>
                <w:szCs w:val="20"/>
              </w:rPr>
              <w:t>Côte d</w:t>
            </w:r>
            <w:r w:rsidR="00636CAC" w:rsidRPr="009F03D5">
              <w:rPr>
                <w:rFonts w:ascii="Arial" w:hAnsi="Arial" w:cs="Arial"/>
                <w:sz w:val="20"/>
                <w:szCs w:val="20"/>
              </w:rPr>
              <w:t>’</w:t>
            </w:r>
            <w:r w:rsidRPr="009F03D5">
              <w:rPr>
                <w:rFonts w:ascii="Arial" w:hAnsi="Arial" w:cs="Arial"/>
                <w:sz w:val="20"/>
                <w:szCs w:val="20"/>
              </w:rPr>
              <w:t>Ivoire</w:t>
            </w:r>
          </w:p>
          <w:p w14:paraId="0AB09650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Danemark</w:t>
            </w:r>
          </w:p>
          <w:p w14:paraId="3383337C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Djibouti</w:t>
            </w:r>
          </w:p>
          <w:p w14:paraId="4B5AED45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Égypte</w:t>
            </w:r>
          </w:p>
          <w:p w14:paraId="7A4D4602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El Salvador</w:t>
            </w:r>
          </w:p>
          <w:p w14:paraId="0183A1AF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Émirats arabes unis</w:t>
            </w:r>
          </w:p>
          <w:p w14:paraId="31DE59DE" w14:textId="3BA57D96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Espagne</w:t>
            </w:r>
          </w:p>
          <w:p w14:paraId="3A2A6255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pacing w:val="-4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Estonie</w:t>
            </w:r>
          </w:p>
          <w:p w14:paraId="070B1D34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pacing w:val="-4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 xml:space="preserve">Fédération </w:t>
            </w: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br/>
              <w:t>de Russie</w:t>
            </w:r>
          </w:p>
          <w:p w14:paraId="506C063E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sz w:val="20"/>
                <w:szCs w:val="20"/>
              </w:rPr>
              <w:t>Fidji</w:t>
            </w:r>
          </w:p>
          <w:p w14:paraId="5B3854C2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Finlande</w:t>
            </w:r>
          </w:p>
          <w:p w14:paraId="1B188752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France</w:t>
            </w:r>
          </w:p>
          <w:p w14:paraId="170C1D66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Ghana</w:t>
            </w:r>
          </w:p>
          <w:p w14:paraId="46D085E8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Grèce</w:t>
            </w:r>
          </w:p>
          <w:p w14:paraId="48ADE36E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Grenade</w:t>
            </w:r>
          </w:p>
          <w:p w14:paraId="51FADE1C" w14:textId="79408753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Guinée</w:t>
            </w:r>
          </w:p>
          <w:p w14:paraId="2027A846" w14:textId="4A5BF421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Indonésie</w:t>
            </w:r>
          </w:p>
          <w:p w14:paraId="2C6F3F93" w14:textId="6197FF20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Iran (Répu</w:t>
            </w:r>
            <w:r w:rsidRPr="009F03D5">
              <w:rPr>
                <w:rFonts w:ascii="Arial" w:hAnsi="Arial" w:cs="Arial"/>
                <w:sz w:val="20"/>
                <w:szCs w:val="20"/>
              </w:rPr>
              <w:t>blique</w:t>
            </w: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 xml:space="preserve"> islamique </w:t>
            </w:r>
            <w:r w:rsidRPr="009F03D5">
              <w:rPr>
                <w:rFonts w:ascii="Arial" w:hAnsi="Arial" w:cs="Arial"/>
                <w:sz w:val="20"/>
                <w:szCs w:val="20"/>
              </w:rPr>
              <w:t>d</w:t>
            </w:r>
            <w:r w:rsidR="00636CAC" w:rsidRPr="009F03D5">
              <w:rPr>
                <w:rFonts w:ascii="Arial" w:hAnsi="Arial" w:cs="Arial"/>
                <w:sz w:val="20"/>
                <w:szCs w:val="20"/>
              </w:rPr>
              <w:t>’</w:t>
            </w: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)</w:t>
            </w:r>
          </w:p>
          <w:p w14:paraId="42E6C271" w14:textId="28398CD0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Irlande</w:t>
            </w:r>
          </w:p>
          <w:p w14:paraId="29BE534D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Italie</w:t>
            </w:r>
          </w:p>
          <w:p w14:paraId="058E7A2E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Kazakhstan</w:t>
            </w:r>
          </w:p>
          <w:p w14:paraId="45F1FBF2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Kenya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5B4675" w14:textId="77777777" w:rsidR="002167D1" w:rsidRPr="009F03D5" w:rsidRDefault="002167D1" w:rsidP="001D3895">
            <w:pPr>
              <w:pStyle w:val="ListParagraph"/>
              <w:numPr>
                <w:ilvl w:val="0"/>
                <w:numId w:val="41"/>
              </w:numPr>
              <w:spacing w:before="40" w:after="0" w:line="240" w:lineRule="atLeast"/>
              <w:ind w:left="300" w:right="-57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Kirghizistan</w:t>
            </w:r>
          </w:p>
          <w:p w14:paraId="1BAAE4A7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Lettonie</w:t>
            </w:r>
          </w:p>
          <w:p w14:paraId="06128EBF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Liban</w:t>
            </w:r>
          </w:p>
          <w:p w14:paraId="10FAF215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Lituanie</w:t>
            </w:r>
          </w:p>
          <w:p w14:paraId="0625C80E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 xml:space="preserve">Macédoine </w:t>
            </w: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br/>
              <w:t>du Nord</w:t>
            </w:r>
          </w:p>
          <w:p w14:paraId="72786BF1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Malte</w:t>
            </w:r>
          </w:p>
          <w:p w14:paraId="10D1F8DC" w14:textId="24FBE20A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Maurice</w:t>
            </w:r>
          </w:p>
          <w:p w14:paraId="6244D095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Mexique</w:t>
            </w:r>
          </w:p>
          <w:p w14:paraId="0502DAF8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 xml:space="preserve">Mongolie </w:t>
            </w:r>
          </w:p>
          <w:p w14:paraId="599712B7" w14:textId="3B947EF4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sz w:val="20"/>
                <w:szCs w:val="20"/>
              </w:rPr>
              <w:t>Mozambique</w:t>
            </w:r>
          </w:p>
          <w:p w14:paraId="13B5E048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Nigéria</w:t>
            </w:r>
          </w:p>
          <w:p w14:paraId="4369EFEA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Norvège</w:t>
            </w:r>
          </w:p>
          <w:p w14:paraId="5225C1F8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Nouvelle-Zélande</w:t>
            </w:r>
          </w:p>
          <w:p w14:paraId="0D8F1865" w14:textId="4AD71D99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 xml:space="preserve">Pays-Bas </w:t>
            </w:r>
            <w:r w:rsidR="00853E1A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(Royaume des)</w:t>
            </w:r>
          </w:p>
          <w:p w14:paraId="45A7913D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Pérou</w:t>
            </w:r>
          </w:p>
          <w:p w14:paraId="487BB3FE" w14:textId="045AE682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sz w:val="20"/>
                <w:szCs w:val="20"/>
              </w:rPr>
              <w:t>Philippines</w:t>
            </w:r>
          </w:p>
          <w:p w14:paraId="4CB4E127" w14:textId="2E49C6AB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Pologne</w:t>
            </w:r>
          </w:p>
          <w:p w14:paraId="522E72C1" w14:textId="21FFBD5E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Portugal</w:t>
            </w:r>
          </w:p>
          <w:p w14:paraId="00862B9E" w14:textId="4439155A" w:rsidR="00853E1A" w:rsidRDefault="00853E1A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République arabe syrienne</w:t>
            </w:r>
          </w:p>
          <w:p w14:paraId="5AF52AEE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 xml:space="preserve">République </w:t>
            </w: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br/>
              <w:t>de Corée</w:t>
            </w:r>
          </w:p>
          <w:p w14:paraId="735CA0C6" w14:textId="3643FF21" w:rsidR="00853E1A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 xml:space="preserve">République </w:t>
            </w: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br/>
              <w:t>de Moldova</w:t>
            </w:r>
          </w:p>
        </w:tc>
        <w:tc>
          <w:tcPr>
            <w:tcW w:w="8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90CDC8" w14:textId="5E367D87" w:rsidR="002167D1" w:rsidRPr="009F03D5" w:rsidRDefault="002167D1" w:rsidP="001D3895">
            <w:pPr>
              <w:pStyle w:val="ListParagraph"/>
              <w:numPr>
                <w:ilvl w:val="0"/>
                <w:numId w:val="41"/>
              </w:numPr>
              <w:spacing w:before="40"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 xml:space="preserve">République-Unie </w:t>
            </w: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br/>
              <w:t>de Tanzanie</w:t>
            </w:r>
          </w:p>
          <w:p w14:paraId="25334341" w14:textId="21F2EFAC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 xml:space="preserve">Royaume-Uni </w:t>
            </w: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br/>
              <w:t>de Grande-Bretagne et d</w:t>
            </w:r>
            <w:r w:rsidR="00636CAC"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’</w:t>
            </w: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Irlande du Nord</w:t>
            </w:r>
          </w:p>
          <w:p w14:paraId="3AA7E709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Serbie</w:t>
            </w:r>
          </w:p>
          <w:p w14:paraId="5657169D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Singapour</w:t>
            </w:r>
          </w:p>
          <w:p w14:paraId="660B76C6" w14:textId="516B3776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Slovaquie</w:t>
            </w:r>
          </w:p>
          <w:p w14:paraId="60D87FCA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sz w:val="20"/>
                <w:szCs w:val="20"/>
              </w:rPr>
              <w:t>Sri Lanka</w:t>
            </w:r>
          </w:p>
          <w:p w14:paraId="6CAB5DDE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i/>
                <w:iCs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Suède</w:t>
            </w:r>
          </w:p>
          <w:p w14:paraId="053D06A9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Suisse</w:t>
            </w:r>
          </w:p>
          <w:p w14:paraId="1135425C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Suriname</w:t>
            </w:r>
          </w:p>
          <w:p w14:paraId="433F8968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Tchéquie</w:t>
            </w:r>
          </w:p>
          <w:p w14:paraId="77872748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Thaïlande</w:t>
            </w:r>
          </w:p>
          <w:p w14:paraId="16FAE075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Tunisie</w:t>
            </w:r>
          </w:p>
          <w:p w14:paraId="3181A02D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sz w:val="20"/>
                <w:szCs w:val="20"/>
              </w:rPr>
              <w:t>Türkiye</w:t>
            </w:r>
          </w:p>
          <w:p w14:paraId="54EAB69D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Turkménistan</w:t>
            </w:r>
          </w:p>
          <w:p w14:paraId="4B6C7DD3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Ukraine</w:t>
            </w:r>
          </w:p>
          <w:p w14:paraId="1C23EADC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Uruguay</w:t>
            </w:r>
          </w:p>
          <w:p w14:paraId="28F5C048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Venezuela (République bolivarienne du)</w:t>
            </w:r>
          </w:p>
          <w:p w14:paraId="76DE5322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Viet Nam</w:t>
            </w:r>
          </w:p>
          <w:p w14:paraId="4A283C68" w14:textId="77777777" w:rsidR="002167D1" w:rsidRPr="009F03D5" w:rsidRDefault="002167D1" w:rsidP="00853E1A">
            <w:pPr>
              <w:pStyle w:val="ListParagraph"/>
              <w:numPr>
                <w:ilvl w:val="0"/>
                <w:numId w:val="41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Zimbabwe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C000"/>
          </w:tcPr>
          <w:p w14:paraId="04A241C5" w14:textId="5E2DFF86" w:rsidR="002167D1" w:rsidRPr="009F03D5" w:rsidRDefault="002167D1" w:rsidP="00853E1A">
            <w:pPr>
              <w:spacing w:before="40" w:after="40"/>
              <w:ind w:left="-48" w:right="-56"/>
              <w:rPr>
                <w:rStyle w:val="hps"/>
                <w:rFonts w:cs="Arial"/>
                <w:i/>
                <w:iCs/>
                <w:color w:val="222222"/>
                <w:sz w:val="20"/>
                <w:szCs w:val="20"/>
              </w:rPr>
            </w:pPr>
            <w:proofErr w:type="spellStart"/>
            <w:r w:rsidRPr="00853E1A">
              <w:rPr>
                <w:rStyle w:val="hps"/>
                <w:rFonts w:cs="Arial"/>
                <w:i/>
                <w:color w:val="222222"/>
                <w:spacing w:val="-3"/>
                <w:sz w:val="20"/>
                <w:szCs w:val="20"/>
              </w:rPr>
              <w:t>Veuillez vous</w:t>
            </w:r>
            <w:proofErr w:type="spellEnd"/>
            <w:r w:rsidRPr="00853E1A">
              <w:rPr>
                <w:rStyle w:val="hps"/>
                <w:rFonts w:cs="Arial"/>
                <w:i/>
                <w:color w:val="222222"/>
                <w:spacing w:val="-3"/>
                <w:sz w:val="20"/>
                <w:szCs w:val="20"/>
              </w:rPr>
              <w:t xml:space="preserve"> référer</w:t>
            </w:r>
            <w:r w:rsidRPr="009F03D5">
              <w:rPr>
                <w:rStyle w:val="hps"/>
                <w:rFonts w:cs="Arial"/>
                <w:i/>
                <w:color w:val="222222"/>
                <w:sz w:val="20"/>
                <w:szCs w:val="20"/>
              </w:rPr>
              <w:t xml:space="preserve"> aux conditions spécifiques dans </w:t>
            </w:r>
            <w:r w:rsidR="00853E1A">
              <w:rPr>
                <w:rStyle w:val="hps"/>
                <w:rFonts w:cs="Arial"/>
                <w:i/>
                <w:color w:val="222222"/>
                <w:sz w:val="20"/>
                <w:szCs w:val="20"/>
              </w:rPr>
              <w:br/>
            </w:r>
            <w:r w:rsidRPr="009F03D5">
              <w:rPr>
                <w:rStyle w:val="hps"/>
                <w:rFonts w:cs="Arial"/>
                <w:i/>
                <w:color w:val="222222"/>
                <w:sz w:val="20"/>
                <w:szCs w:val="20"/>
              </w:rPr>
              <w:t>le tableau</w:t>
            </w:r>
          </w:p>
        </w:tc>
      </w:tr>
      <w:tr w:rsidR="002167D1" w:rsidRPr="009F03D5" w14:paraId="6F38584B" w14:textId="77777777" w:rsidTr="00501833">
        <w:tc>
          <w:tcPr>
            <w:tcW w:w="777" w:type="pct"/>
            <w:shd w:val="clear" w:color="auto" w:fill="C2D69B" w:themeFill="accent3" w:themeFillTint="99"/>
          </w:tcPr>
          <w:p w14:paraId="2868AAC0" w14:textId="3FF5E8B8" w:rsidR="002167D1" w:rsidRPr="009F03D5" w:rsidRDefault="002167D1" w:rsidP="00853E1A">
            <w:pPr>
              <w:spacing w:before="40" w:after="40"/>
              <w:ind w:left="315" w:hanging="340"/>
              <w:rPr>
                <w:rFonts w:cs="Arial"/>
                <w:sz w:val="20"/>
                <w:szCs w:val="20"/>
              </w:rPr>
            </w:pPr>
            <w:r w:rsidRPr="009F03D5">
              <w:rPr>
                <w:rFonts w:cs="Arial"/>
                <w:sz w:val="20"/>
                <w:szCs w:val="20"/>
              </w:rPr>
              <w:t>3b</w:t>
            </w:r>
            <w:r w:rsidRPr="009F03D5">
              <w:rPr>
                <w:rFonts w:cs="Arial"/>
                <w:sz w:val="20"/>
                <w:szCs w:val="20"/>
              </w:rPr>
              <w:tab/>
              <w:t>Sans conditions</w:t>
            </w:r>
          </w:p>
        </w:tc>
        <w:tc>
          <w:tcPr>
            <w:tcW w:w="321" w:type="pct"/>
            <w:tcBorders>
              <w:right w:val="single" w:sz="4" w:space="0" w:color="auto"/>
            </w:tcBorders>
          </w:tcPr>
          <w:p w14:paraId="526B4E55" w14:textId="77777777" w:rsidR="002167D1" w:rsidRPr="009F03D5" w:rsidRDefault="002167D1" w:rsidP="00853E1A">
            <w:pPr>
              <w:spacing w:before="40" w:after="40"/>
              <w:ind w:left="-48"/>
              <w:rPr>
                <w:rFonts w:cs="Arial"/>
                <w:i/>
                <w:iCs/>
                <w:sz w:val="20"/>
                <w:szCs w:val="20"/>
              </w:rPr>
            </w:pPr>
            <w:r w:rsidRPr="009F03D5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A8F0C3" w14:textId="77777777" w:rsidR="002167D1" w:rsidRPr="009F03D5" w:rsidRDefault="002167D1" w:rsidP="00853E1A">
            <w:pPr>
              <w:pStyle w:val="ListParagraph"/>
              <w:numPr>
                <w:ilvl w:val="0"/>
                <w:numId w:val="43"/>
              </w:numPr>
              <w:spacing w:before="40" w:after="40" w:line="240" w:lineRule="atLeast"/>
              <w:ind w:left="301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Croatie</w:t>
            </w:r>
          </w:p>
        </w:tc>
        <w:tc>
          <w:tcPr>
            <w:tcW w:w="8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295988" w14:textId="77777777" w:rsidR="002167D1" w:rsidRPr="00AA1F66" w:rsidRDefault="002167D1" w:rsidP="00AA1F66">
            <w:pPr>
              <w:spacing w:before="40"/>
              <w:ind w:left="-40" w:right="-57"/>
              <w:rPr>
                <w:rStyle w:val="hps"/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81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5C9771" w14:textId="77777777" w:rsidR="002167D1" w:rsidRPr="00AA1F66" w:rsidRDefault="002167D1" w:rsidP="00AA1F66">
            <w:pPr>
              <w:spacing w:before="40"/>
              <w:ind w:left="-40" w:right="-57"/>
              <w:rPr>
                <w:rStyle w:val="hps"/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8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2A8625" w14:textId="77777777" w:rsidR="002167D1" w:rsidRPr="00AA1F66" w:rsidRDefault="002167D1" w:rsidP="00AA1F66">
            <w:pPr>
              <w:spacing w:before="40"/>
              <w:ind w:left="-40" w:right="-57"/>
              <w:rPr>
                <w:rStyle w:val="hps"/>
                <w:rFonts w:cs="Arial"/>
                <w:color w:val="222222"/>
                <w:sz w:val="20"/>
                <w:szCs w:val="20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6906D9" w14:textId="77777777" w:rsidR="002167D1" w:rsidRPr="009F03D5" w:rsidRDefault="002167D1" w:rsidP="00853E1A">
            <w:pPr>
              <w:spacing w:before="40" w:after="40"/>
              <w:ind w:left="-48"/>
              <w:rPr>
                <w:rStyle w:val="hps"/>
                <w:rFonts w:cs="Arial"/>
                <w:color w:val="222222"/>
                <w:sz w:val="20"/>
                <w:szCs w:val="20"/>
              </w:rPr>
            </w:pPr>
          </w:p>
        </w:tc>
      </w:tr>
      <w:tr w:rsidR="002167D1" w:rsidRPr="009F03D5" w14:paraId="75285F8C" w14:textId="77777777" w:rsidTr="00675AF0">
        <w:trPr>
          <w:trHeight w:val="2686"/>
        </w:trPr>
        <w:tc>
          <w:tcPr>
            <w:tcW w:w="777" w:type="pct"/>
            <w:shd w:val="clear" w:color="auto" w:fill="D99594" w:themeFill="accent2" w:themeFillTint="99"/>
          </w:tcPr>
          <w:p w14:paraId="5FA02E8E" w14:textId="70404EF8" w:rsidR="002167D1" w:rsidRPr="009F03D5" w:rsidRDefault="002167D1" w:rsidP="0095657A">
            <w:pPr>
              <w:spacing w:before="40" w:after="40"/>
              <w:ind w:left="315" w:hanging="340"/>
              <w:rPr>
                <w:rFonts w:cs="Arial"/>
                <w:sz w:val="20"/>
                <w:szCs w:val="20"/>
              </w:rPr>
            </w:pPr>
            <w:r w:rsidRPr="009F03D5">
              <w:rPr>
                <w:rFonts w:cs="Arial"/>
                <w:sz w:val="20"/>
                <w:szCs w:val="20"/>
              </w:rPr>
              <w:lastRenderedPageBreak/>
              <w:t>4.</w:t>
            </w:r>
            <w:r w:rsidRPr="009F03D5">
              <w:rPr>
                <w:rFonts w:cs="Arial"/>
                <w:sz w:val="20"/>
                <w:szCs w:val="20"/>
              </w:rPr>
              <w:tab/>
              <w:t>Pays et territoires n</w:t>
            </w:r>
            <w:r w:rsidR="00636CAC" w:rsidRPr="009F03D5">
              <w:rPr>
                <w:rFonts w:cs="Arial"/>
                <w:sz w:val="20"/>
                <w:szCs w:val="20"/>
              </w:rPr>
              <w:t>’</w:t>
            </w:r>
            <w:r w:rsidRPr="009F03D5">
              <w:rPr>
                <w:rFonts w:cs="Arial"/>
                <w:sz w:val="20"/>
                <w:szCs w:val="20"/>
              </w:rPr>
              <w:t>acceptant pas les envois arrivants remis par des BEE</w:t>
            </w:r>
          </w:p>
        </w:tc>
        <w:tc>
          <w:tcPr>
            <w:tcW w:w="321" w:type="pct"/>
            <w:tcBorders>
              <w:right w:val="single" w:sz="4" w:space="0" w:color="auto"/>
            </w:tcBorders>
          </w:tcPr>
          <w:p w14:paraId="1F26DA6D" w14:textId="5596A89B" w:rsidR="002167D1" w:rsidRPr="009F03D5" w:rsidRDefault="002167D1" w:rsidP="0095657A">
            <w:pPr>
              <w:spacing w:before="40" w:after="40"/>
              <w:ind w:left="-48"/>
              <w:rPr>
                <w:rFonts w:cs="Arial"/>
                <w:bCs/>
                <w:sz w:val="20"/>
                <w:szCs w:val="20"/>
              </w:rPr>
            </w:pPr>
            <w:r w:rsidRPr="009F03D5">
              <w:rPr>
                <w:rFonts w:cs="Arial"/>
                <w:bCs/>
                <w:sz w:val="20"/>
                <w:szCs w:val="20"/>
              </w:rPr>
              <w:t>39</w:t>
            </w:r>
          </w:p>
        </w:tc>
        <w:tc>
          <w:tcPr>
            <w:tcW w:w="860" w:type="pct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14:paraId="30963D19" w14:textId="77777777" w:rsidR="002167D1" w:rsidRPr="009F03D5" w:rsidRDefault="002167D1" w:rsidP="0095657A">
            <w:pPr>
              <w:pStyle w:val="ListParagraph"/>
              <w:numPr>
                <w:ilvl w:val="0"/>
                <w:numId w:val="45"/>
              </w:numPr>
              <w:spacing w:before="40"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Bolivie</w:t>
            </w:r>
          </w:p>
          <w:p w14:paraId="0EB2B616" w14:textId="77777777" w:rsidR="002167D1" w:rsidRPr="009F03D5" w:rsidRDefault="002167D1" w:rsidP="0095657A">
            <w:pPr>
              <w:pStyle w:val="ListParagraph"/>
              <w:numPr>
                <w:ilvl w:val="0"/>
                <w:numId w:val="45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Bosnie-Herzégovine</w:t>
            </w:r>
          </w:p>
          <w:p w14:paraId="790020D6" w14:textId="42E63007" w:rsidR="002167D1" w:rsidRPr="009F03D5" w:rsidRDefault="002167D1" w:rsidP="0095657A">
            <w:pPr>
              <w:pStyle w:val="ListParagraph"/>
              <w:numPr>
                <w:ilvl w:val="0"/>
                <w:numId w:val="45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Cameroun</w:t>
            </w:r>
          </w:p>
          <w:p w14:paraId="14F8B073" w14:textId="2089D3EF" w:rsidR="002167D1" w:rsidRPr="009F03D5" w:rsidRDefault="002167D1" w:rsidP="0095657A">
            <w:pPr>
              <w:pStyle w:val="ListParagraph"/>
              <w:numPr>
                <w:ilvl w:val="0"/>
                <w:numId w:val="45"/>
              </w:numPr>
              <w:spacing w:after="0" w:line="240" w:lineRule="atLeast"/>
              <w:ind w:left="300" w:right="-57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Chine (spécifiquement pour la région administrative spéciale de Hongkong)</w:t>
            </w:r>
          </w:p>
          <w:p w14:paraId="0061E55A" w14:textId="66191990" w:rsidR="0095657A" w:rsidRDefault="002167D1" w:rsidP="0095657A">
            <w:pPr>
              <w:pStyle w:val="ListParagraph"/>
              <w:numPr>
                <w:ilvl w:val="0"/>
                <w:numId w:val="45"/>
              </w:numPr>
              <w:spacing w:after="0" w:line="240" w:lineRule="atLeast"/>
              <w:ind w:left="300" w:right="-57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Chine (spécifiquement pour la région administrative spéciale de Macao)</w:t>
            </w:r>
          </w:p>
          <w:p w14:paraId="4D7F631B" w14:textId="71733C93" w:rsidR="0095657A" w:rsidRPr="009F03D5" w:rsidRDefault="0095657A" w:rsidP="0095657A">
            <w:pPr>
              <w:pStyle w:val="ListParagraph"/>
              <w:numPr>
                <w:ilvl w:val="0"/>
                <w:numId w:val="45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Congo</w:t>
            </w:r>
          </w:p>
          <w:p w14:paraId="2395E540" w14:textId="67268110" w:rsidR="0095657A" w:rsidRPr="0095657A" w:rsidRDefault="0095657A" w:rsidP="0095657A">
            <w:pPr>
              <w:pStyle w:val="ListParagraph"/>
              <w:numPr>
                <w:ilvl w:val="0"/>
                <w:numId w:val="45"/>
              </w:numPr>
              <w:spacing w:after="4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Dominique</w:t>
            </w:r>
          </w:p>
        </w:tc>
        <w:tc>
          <w:tcPr>
            <w:tcW w:w="859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4F17018" w14:textId="77777777" w:rsidR="002167D1" w:rsidRPr="009F03D5" w:rsidRDefault="002167D1" w:rsidP="0095657A">
            <w:pPr>
              <w:pStyle w:val="ListParagraph"/>
              <w:numPr>
                <w:ilvl w:val="0"/>
                <w:numId w:val="45"/>
              </w:numPr>
              <w:spacing w:before="40"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Eswatini</w:t>
            </w:r>
          </w:p>
          <w:p w14:paraId="2D660749" w14:textId="09C518CB" w:rsidR="002167D1" w:rsidRPr="009F03D5" w:rsidRDefault="002167D1" w:rsidP="0095657A">
            <w:pPr>
              <w:pStyle w:val="ListParagraph"/>
              <w:numPr>
                <w:ilvl w:val="0"/>
                <w:numId w:val="45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 xml:space="preserve">États-Unis </w:t>
            </w:r>
            <w:r w:rsidR="0095657A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d</w:t>
            </w:r>
            <w:r w:rsidR="00636CAC"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’</w:t>
            </w: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Amérique</w:t>
            </w:r>
          </w:p>
          <w:p w14:paraId="3E3248B2" w14:textId="77777777" w:rsidR="002167D1" w:rsidRPr="009F03D5" w:rsidRDefault="002167D1" w:rsidP="0095657A">
            <w:pPr>
              <w:pStyle w:val="ListParagraph"/>
              <w:numPr>
                <w:ilvl w:val="0"/>
                <w:numId w:val="45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Gabon</w:t>
            </w:r>
          </w:p>
          <w:p w14:paraId="2A1BB1F4" w14:textId="77777777" w:rsidR="002167D1" w:rsidRPr="009F03D5" w:rsidRDefault="002167D1" w:rsidP="0095657A">
            <w:pPr>
              <w:pStyle w:val="ListParagraph"/>
              <w:numPr>
                <w:ilvl w:val="0"/>
                <w:numId w:val="45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Géorgie</w:t>
            </w:r>
          </w:p>
          <w:p w14:paraId="03869697" w14:textId="7C4CCE0D" w:rsidR="002167D1" w:rsidRPr="009F03D5" w:rsidRDefault="002167D1" w:rsidP="0095657A">
            <w:pPr>
              <w:pStyle w:val="ListParagraph"/>
              <w:numPr>
                <w:ilvl w:val="0"/>
                <w:numId w:val="45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Guatemala</w:t>
            </w:r>
          </w:p>
          <w:p w14:paraId="5D4BD421" w14:textId="77777777" w:rsidR="002167D1" w:rsidRPr="009F03D5" w:rsidRDefault="002167D1" w:rsidP="0095657A">
            <w:pPr>
              <w:pStyle w:val="ListParagraph"/>
              <w:numPr>
                <w:ilvl w:val="0"/>
                <w:numId w:val="45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Guinée équatoriale</w:t>
            </w:r>
          </w:p>
          <w:p w14:paraId="4115D572" w14:textId="278CD5C2" w:rsidR="002167D1" w:rsidRPr="009F03D5" w:rsidRDefault="002167D1" w:rsidP="0095657A">
            <w:pPr>
              <w:pStyle w:val="ListParagraph"/>
              <w:numPr>
                <w:ilvl w:val="0"/>
                <w:numId w:val="45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Guyana</w:t>
            </w:r>
          </w:p>
          <w:p w14:paraId="7DAA5FFC" w14:textId="1EF81365" w:rsidR="002167D1" w:rsidRPr="009F03D5" w:rsidRDefault="002167D1" w:rsidP="0095657A">
            <w:pPr>
              <w:pStyle w:val="ListParagraph"/>
              <w:numPr>
                <w:ilvl w:val="0"/>
                <w:numId w:val="45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Inde</w:t>
            </w:r>
          </w:p>
          <w:p w14:paraId="0C314421" w14:textId="36AFC92F" w:rsidR="002167D1" w:rsidRPr="009F03D5" w:rsidRDefault="002167D1" w:rsidP="0095657A">
            <w:pPr>
              <w:pStyle w:val="ListParagraph"/>
              <w:numPr>
                <w:ilvl w:val="0"/>
                <w:numId w:val="45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Iraq</w:t>
            </w:r>
          </w:p>
          <w:p w14:paraId="590F69F2" w14:textId="77777777" w:rsidR="002167D1" w:rsidRPr="009F03D5" w:rsidRDefault="002167D1" w:rsidP="0095657A">
            <w:pPr>
              <w:pStyle w:val="ListParagraph"/>
              <w:numPr>
                <w:ilvl w:val="0"/>
                <w:numId w:val="45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Japon</w:t>
            </w:r>
          </w:p>
          <w:p w14:paraId="61ACC610" w14:textId="119CEE9A" w:rsidR="002167D1" w:rsidRDefault="002167D1" w:rsidP="0095657A">
            <w:pPr>
              <w:pStyle w:val="ListParagraph"/>
              <w:numPr>
                <w:ilvl w:val="0"/>
                <w:numId w:val="45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Jordanie</w:t>
            </w:r>
          </w:p>
          <w:p w14:paraId="3F605F73" w14:textId="11339D4C" w:rsidR="0095657A" w:rsidRPr="009F03D5" w:rsidRDefault="0095657A" w:rsidP="0095657A">
            <w:pPr>
              <w:pStyle w:val="ListParagraph"/>
              <w:numPr>
                <w:ilvl w:val="0"/>
                <w:numId w:val="45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Koweït</w:t>
            </w:r>
          </w:p>
        </w:tc>
        <w:tc>
          <w:tcPr>
            <w:tcW w:w="770" w:type="pct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62ABEE0" w14:textId="09F2B031" w:rsidR="0095657A" w:rsidRDefault="0095657A" w:rsidP="0095657A">
            <w:pPr>
              <w:pStyle w:val="ListParagraph"/>
              <w:numPr>
                <w:ilvl w:val="0"/>
                <w:numId w:val="45"/>
              </w:numPr>
              <w:spacing w:before="40"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Madagascar</w:t>
            </w:r>
          </w:p>
          <w:p w14:paraId="64D22D35" w14:textId="6954D2E0" w:rsidR="0095657A" w:rsidRPr="009F03D5" w:rsidRDefault="0095657A" w:rsidP="0095657A">
            <w:pPr>
              <w:pStyle w:val="ListParagraph"/>
              <w:numPr>
                <w:ilvl w:val="0"/>
                <w:numId w:val="45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Malawi</w:t>
            </w:r>
          </w:p>
          <w:p w14:paraId="5408AB97" w14:textId="77777777" w:rsidR="002167D1" w:rsidRPr="009F03D5" w:rsidRDefault="002167D1" w:rsidP="0095657A">
            <w:pPr>
              <w:pStyle w:val="ListParagraph"/>
              <w:numPr>
                <w:ilvl w:val="0"/>
                <w:numId w:val="45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Maldives</w:t>
            </w:r>
          </w:p>
          <w:p w14:paraId="6BAB96D8" w14:textId="77777777" w:rsidR="002167D1" w:rsidRPr="009F03D5" w:rsidRDefault="002167D1" w:rsidP="0095657A">
            <w:pPr>
              <w:pStyle w:val="ListParagraph"/>
              <w:numPr>
                <w:ilvl w:val="0"/>
                <w:numId w:val="45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Maroc</w:t>
            </w:r>
          </w:p>
          <w:p w14:paraId="30C6D840" w14:textId="77777777" w:rsidR="002167D1" w:rsidRPr="009F03D5" w:rsidRDefault="002167D1" w:rsidP="0095657A">
            <w:pPr>
              <w:pStyle w:val="ListParagraph"/>
              <w:numPr>
                <w:ilvl w:val="0"/>
                <w:numId w:val="45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Myanmar</w:t>
            </w:r>
          </w:p>
          <w:p w14:paraId="5762EBC9" w14:textId="77777777" w:rsidR="002167D1" w:rsidRPr="009F03D5" w:rsidRDefault="002167D1" w:rsidP="0095657A">
            <w:pPr>
              <w:pStyle w:val="ListParagraph"/>
              <w:numPr>
                <w:ilvl w:val="0"/>
                <w:numId w:val="45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Ouganda</w:t>
            </w:r>
          </w:p>
          <w:p w14:paraId="08FC6460" w14:textId="77777777" w:rsidR="002167D1" w:rsidRPr="009F03D5" w:rsidRDefault="002167D1" w:rsidP="0095657A">
            <w:pPr>
              <w:pStyle w:val="ListParagraph"/>
              <w:numPr>
                <w:ilvl w:val="0"/>
                <w:numId w:val="45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Ouzbékistan</w:t>
            </w:r>
          </w:p>
          <w:p w14:paraId="55A36EFF" w14:textId="1F63A8CB" w:rsidR="002167D1" w:rsidRPr="009F03D5" w:rsidRDefault="002167D1" w:rsidP="0095657A">
            <w:pPr>
              <w:pStyle w:val="ListParagraph"/>
              <w:numPr>
                <w:ilvl w:val="0"/>
                <w:numId w:val="45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Pakistan</w:t>
            </w:r>
          </w:p>
          <w:p w14:paraId="79E60859" w14:textId="6B08A4D9" w:rsidR="002167D1" w:rsidRPr="009F03D5" w:rsidRDefault="002167D1" w:rsidP="0095657A">
            <w:pPr>
              <w:pStyle w:val="ListParagraph"/>
              <w:numPr>
                <w:ilvl w:val="0"/>
                <w:numId w:val="45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Panama</w:t>
            </w:r>
          </w:p>
          <w:p w14:paraId="08DB24C3" w14:textId="77777777" w:rsidR="002167D1" w:rsidRPr="009F03D5" w:rsidRDefault="002167D1" w:rsidP="0095657A">
            <w:pPr>
              <w:pStyle w:val="ListParagraph"/>
              <w:numPr>
                <w:ilvl w:val="0"/>
                <w:numId w:val="45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Qatar</w:t>
            </w:r>
          </w:p>
          <w:p w14:paraId="5A1E0C01" w14:textId="77777777" w:rsidR="002167D1" w:rsidRPr="009F03D5" w:rsidRDefault="002167D1" w:rsidP="0095657A">
            <w:pPr>
              <w:pStyle w:val="ListParagraph"/>
              <w:numPr>
                <w:ilvl w:val="0"/>
                <w:numId w:val="45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 xml:space="preserve">République démocratique </w:t>
            </w: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br/>
              <w:t>du Congo</w:t>
            </w:r>
          </w:p>
        </w:tc>
        <w:tc>
          <w:tcPr>
            <w:tcW w:w="757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DBF60EC" w14:textId="77777777" w:rsidR="002167D1" w:rsidRPr="009F03D5" w:rsidRDefault="002167D1" w:rsidP="0095657A">
            <w:pPr>
              <w:pStyle w:val="ListParagraph"/>
              <w:numPr>
                <w:ilvl w:val="0"/>
                <w:numId w:val="45"/>
              </w:numPr>
              <w:spacing w:before="40"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pacing w:val="-4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République démocratique populaire lao</w:t>
            </w:r>
          </w:p>
          <w:p w14:paraId="41F6206A" w14:textId="3CA40886" w:rsidR="002167D1" w:rsidRPr="009F03D5" w:rsidRDefault="002167D1" w:rsidP="0095657A">
            <w:pPr>
              <w:pStyle w:val="ListParagraph"/>
              <w:numPr>
                <w:ilvl w:val="0"/>
                <w:numId w:val="45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Saint-Vincent-</w:t>
            </w:r>
            <w:r w:rsidR="0095657A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et-les Grenadines</w:t>
            </w:r>
          </w:p>
          <w:p w14:paraId="1A4664D1" w14:textId="7BE7C50F" w:rsidR="002167D1" w:rsidRPr="009F03D5" w:rsidRDefault="002167D1" w:rsidP="0095657A">
            <w:pPr>
              <w:pStyle w:val="ListParagraph"/>
              <w:numPr>
                <w:ilvl w:val="0"/>
                <w:numId w:val="45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Sao Tomé-</w:t>
            </w:r>
            <w:r w:rsidR="0095657A">
              <w:rPr>
                <w:rFonts w:ascii="Arial" w:hAnsi="Arial" w:cs="Arial"/>
                <w:color w:val="222222"/>
                <w:sz w:val="20"/>
                <w:szCs w:val="20"/>
              </w:rPr>
              <w:br/>
            </w: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et-Principe</w:t>
            </w:r>
          </w:p>
          <w:p w14:paraId="19966565" w14:textId="59F0E443" w:rsidR="002167D1" w:rsidRPr="009F03D5" w:rsidRDefault="002167D1" w:rsidP="0095657A">
            <w:pPr>
              <w:pStyle w:val="ListParagraph"/>
              <w:numPr>
                <w:ilvl w:val="0"/>
                <w:numId w:val="45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Sénégal</w:t>
            </w:r>
          </w:p>
          <w:p w14:paraId="39BC8166" w14:textId="643B2459" w:rsidR="002167D1" w:rsidRPr="009F03D5" w:rsidRDefault="002167D1" w:rsidP="0095657A">
            <w:pPr>
              <w:pStyle w:val="ListParagraph"/>
              <w:numPr>
                <w:ilvl w:val="0"/>
                <w:numId w:val="45"/>
              </w:numPr>
              <w:spacing w:after="0" w:line="240" w:lineRule="atLeast"/>
              <w:ind w:left="300" w:right="-57" w:hanging="340"/>
              <w:contextualSpacing w:val="0"/>
              <w:rPr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Fonts w:ascii="Arial" w:hAnsi="Arial" w:cs="Arial"/>
                <w:color w:val="222222"/>
                <w:sz w:val="20"/>
                <w:szCs w:val="20"/>
              </w:rPr>
              <w:t>Seychelles</w:t>
            </w:r>
          </w:p>
          <w:p w14:paraId="0FBCF841" w14:textId="24D0D81F" w:rsidR="002167D1" w:rsidRPr="009F03D5" w:rsidRDefault="002167D1" w:rsidP="0095657A">
            <w:pPr>
              <w:pStyle w:val="ListParagraph"/>
              <w:numPr>
                <w:ilvl w:val="0"/>
                <w:numId w:val="45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Tadjikistan</w:t>
            </w:r>
          </w:p>
          <w:p w14:paraId="5F8C930E" w14:textId="77777777" w:rsidR="002167D1" w:rsidRPr="009F03D5" w:rsidRDefault="002167D1" w:rsidP="0095657A">
            <w:pPr>
              <w:pStyle w:val="ListParagraph"/>
              <w:numPr>
                <w:ilvl w:val="0"/>
                <w:numId w:val="45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Tchad</w:t>
            </w:r>
          </w:p>
          <w:p w14:paraId="2EF257D4" w14:textId="77777777" w:rsidR="002167D1" w:rsidRPr="009F03D5" w:rsidRDefault="002167D1" w:rsidP="0095657A">
            <w:pPr>
              <w:pStyle w:val="ListParagraph"/>
              <w:numPr>
                <w:ilvl w:val="0"/>
                <w:numId w:val="45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Timor-Leste</w:t>
            </w:r>
          </w:p>
          <w:p w14:paraId="22202E65" w14:textId="77777777" w:rsidR="002167D1" w:rsidRPr="009F03D5" w:rsidRDefault="002167D1" w:rsidP="0095657A">
            <w:pPr>
              <w:pStyle w:val="ListParagraph"/>
              <w:numPr>
                <w:ilvl w:val="0"/>
                <w:numId w:val="45"/>
              </w:numPr>
              <w:spacing w:after="0" w:line="240" w:lineRule="atLeast"/>
              <w:ind w:left="300" w:right="-57" w:hanging="340"/>
              <w:contextualSpacing w:val="0"/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</w:pPr>
            <w:r w:rsidRPr="009F03D5">
              <w:rPr>
                <w:rStyle w:val="hps"/>
                <w:rFonts w:ascii="Arial" w:hAnsi="Arial" w:cs="Arial"/>
                <w:color w:val="222222"/>
                <w:sz w:val="20"/>
                <w:szCs w:val="20"/>
              </w:rPr>
              <w:t>Togo</w:t>
            </w:r>
          </w:p>
        </w:tc>
        <w:tc>
          <w:tcPr>
            <w:tcW w:w="656" w:type="pc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7A08C04" w14:textId="77777777" w:rsidR="002167D1" w:rsidRPr="009F03D5" w:rsidRDefault="002167D1" w:rsidP="00C32DAA">
            <w:pPr>
              <w:spacing w:before="40" w:after="40"/>
              <w:ind w:left="-48"/>
              <w:rPr>
                <w:rStyle w:val="hps"/>
                <w:rFonts w:cs="Arial"/>
                <w:color w:val="222222"/>
                <w:sz w:val="20"/>
                <w:szCs w:val="20"/>
              </w:rPr>
            </w:pPr>
          </w:p>
        </w:tc>
      </w:tr>
    </w:tbl>
    <w:p w14:paraId="155FD23A" w14:textId="18CDB44D" w:rsidR="004C2960" w:rsidRPr="0006789C" w:rsidRDefault="00C5124F" w:rsidP="003E68F0">
      <w:pPr>
        <w:ind w:left="284" w:right="284" w:hanging="284"/>
        <w:rPr>
          <w:rFonts w:cs="Arial"/>
        </w:rPr>
      </w:pPr>
      <w:r w:rsidRPr="00436BD2">
        <w:rPr>
          <w:rStyle w:val="Hyperlink"/>
          <w:rFonts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414B8F3E" wp14:editId="17FAE051">
                <wp:simplePos x="0" y="0"/>
                <wp:positionH relativeFrom="margin">
                  <wp:posOffset>-40640</wp:posOffset>
                </wp:positionH>
                <wp:positionV relativeFrom="line">
                  <wp:posOffset>-865505</wp:posOffset>
                </wp:positionV>
                <wp:extent cx="0" cy="828000"/>
                <wp:effectExtent l="0" t="0" r="38100" b="29845"/>
                <wp:wrapNone/>
                <wp:docPr id="43" name="Connecteur droit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80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7EFE1D" id="Connecteur droit 43" o:spid="_x0000_s1026" style="position:absolute;z-index:2518435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line;mso-height-percent:0;mso-height-relative:margin" from="-3.2pt,-68.15pt" to="-3.2pt,-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" strokecolor="black [3213]" strokeweight="1.5pt">
                <w10:wrap anchorx="margin" anchory="line"/>
              </v:line>
            </w:pict>
          </mc:Fallback>
        </mc:AlternateContent>
      </w:r>
      <w:r w:rsidR="00975759" w:rsidRPr="00436BD2">
        <w:rPr>
          <w:rStyle w:val="Hyperlink"/>
          <w:rFonts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05B42BE8" wp14:editId="268A99F6">
                <wp:simplePos x="0" y="0"/>
                <wp:positionH relativeFrom="margin">
                  <wp:posOffset>-42238</wp:posOffset>
                </wp:positionH>
                <wp:positionV relativeFrom="line">
                  <wp:posOffset>-1617980</wp:posOffset>
                </wp:positionV>
                <wp:extent cx="0" cy="143510"/>
                <wp:effectExtent l="0" t="0" r="38100" b="27940"/>
                <wp:wrapNone/>
                <wp:docPr id="38" name="Connecteur droit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11FB34" id="Connecteur droit 38" o:spid="_x0000_s1026" style="position:absolute;z-index:2518374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line;mso-height-percent:0;mso-height-relative:margin" from="-3.35pt,-127.4pt" to="-3.35pt,-1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" strokecolor="black [3213]" strokeweight="1.5pt">
                <w10:wrap anchorx="margin" anchory="line"/>
              </v:line>
            </w:pict>
          </mc:Fallback>
        </mc:AlternateContent>
      </w:r>
      <w:r w:rsidR="00975759" w:rsidRPr="00436BD2">
        <w:rPr>
          <w:rStyle w:val="Hyperlink"/>
          <w:rFonts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1E991E57" wp14:editId="04ACE00C">
                <wp:simplePos x="0" y="0"/>
                <wp:positionH relativeFrom="margin">
                  <wp:posOffset>-43180</wp:posOffset>
                </wp:positionH>
                <wp:positionV relativeFrom="line">
                  <wp:posOffset>-2046605</wp:posOffset>
                </wp:positionV>
                <wp:extent cx="0" cy="180000"/>
                <wp:effectExtent l="0" t="0" r="38100" b="29845"/>
                <wp:wrapNone/>
                <wp:docPr id="31" name="Connecteur droit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00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6C50BF" id="Connecteur droit 31" o:spid="_x0000_s1026" style="position:absolute;z-index:2518353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line;mso-height-percent:0;mso-height-relative:margin" from="-3.4pt,-161.15pt" to="-3.4pt,-14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" strokecolor="black [3213]" strokeweight="1.5pt">
                <w10:wrap anchorx="margin" anchory="line"/>
              </v:line>
            </w:pict>
          </mc:Fallback>
        </mc:AlternateContent>
      </w:r>
      <w:r w:rsidR="00B165D0" w:rsidRPr="009F03D5">
        <w:rPr>
          <w:rStyle w:val="hps"/>
          <w:rFonts w:cs="Arial"/>
          <w:noProof/>
          <w:color w:val="222222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1E2666C" wp14:editId="53789D45">
                <wp:simplePos x="0" y="0"/>
                <wp:positionH relativeFrom="margin">
                  <wp:posOffset>-821690</wp:posOffset>
                </wp:positionH>
                <wp:positionV relativeFrom="line">
                  <wp:posOffset>-2453640</wp:posOffset>
                </wp:positionV>
                <wp:extent cx="0" cy="144000"/>
                <wp:effectExtent l="0" t="0" r="19050" b="27940"/>
                <wp:wrapNone/>
                <wp:docPr id="3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0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DF86F" id="AutoShape 2" o:spid="_x0000_s1026" type="#_x0000_t32" style="position:absolute;margin-left:-64.7pt;margin-top:-193.2pt;width:0;height:11.35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" strokeweight="1.5pt">
                <w10:wrap anchorx="margin" anchory="line"/>
              </v:shape>
            </w:pict>
          </mc:Fallback>
        </mc:AlternateContent>
      </w:r>
    </w:p>
    <w:sectPr w:rsidR="004C2960" w:rsidRPr="0006789C" w:rsidSect="004C2960">
      <w:headerReference w:type="first" r:id="rId14"/>
      <w:footerReference w:type="first" r:id="rId15"/>
      <w:footnotePr>
        <w:numRestart w:val="eachPage"/>
      </w:footnotePr>
      <w:endnotePr>
        <w:numFmt w:val="decimal"/>
      </w:endnotePr>
      <w:pgSz w:w="16840" w:h="11907" w:orient="landscape" w:code="9"/>
      <w:pgMar w:top="1418" w:right="1247" w:bottom="851" w:left="1134" w:header="0" w:footer="567" w:gutter="0"/>
      <w:cols w:space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B624B" w14:textId="77777777" w:rsidR="00E20CF5" w:rsidRDefault="00E20CF5">
      <w:pPr>
        <w:spacing w:after="120"/>
        <w:rPr>
          <w:sz w:val="18"/>
        </w:rPr>
      </w:pPr>
      <w:r>
        <w:rPr>
          <w:sz w:val="18"/>
        </w:rPr>
        <w:t>____________</w:t>
      </w:r>
    </w:p>
  </w:endnote>
  <w:endnote w:type="continuationSeparator" w:id="0">
    <w:p w14:paraId="5F8314BC" w14:textId="77777777" w:rsidR="00E20CF5" w:rsidRDefault="00E20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FCF07" w14:textId="77777777" w:rsidR="004C2960" w:rsidRPr="004C2960" w:rsidRDefault="004C2960" w:rsidP="004C29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0D183" w14:textId="77777777" w:rsidR="00E20CF5" w:rsidRDefault="00E20CF5" w:rsidP="009E7ADC">
      <w:pPr>
        <w:rPr>
          <w:sz w:val="18"/>
        </w:rPr>
      </w:pPr>
    </w:p>
  </w:footnote>
  <w:footnote w:type="continuationSeparator" w:id="0">
    <w:p w14:paraId="3B06BE8F" w14:textId="77777777" w:rsidR="00E20CF5" w:rsidRDefault="00E20CF5" w:rsidP="009E7ADC"/>
  </w:footnote>
  <w:footnote w:type="continuationNotice" w:id="1">
    <w:p w14:paraId="1E4797C3" w14:textId="77777777" w:rsidR="00E20CF5" w:rsidRDefault="00E20CF5" w:rsidP="004E2B3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741CD" w14:textId="77777777" w:rsidR="00527FF5" w:rsidRDefault="00527FF5">
    <w:pPr>
      <w:jc w:val="center"/>
    </w:pPr>
    <w:r>
      <w:pgNum/>
    </w:r>
  </w:p>
  <w:p w14:paraId="15B4128B" w14:textId="77777777" w:rsidR="00527FF5" w:rsidRDefault="00527FF5">
    <w:pPr>
      <w:tabs>
        <w:tab w:val="center" w:pos="3969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CECAC" w14:textId="77777777" w:rsidR="00994977" w:rsidRDefault="009949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2F88E890" wp14:editId="324E9C61">
              <wp:simplePos x="0" y="0"/>
              <wp:positionH relativeFrom="column">
                <wp:posOffset>9191625</wp:posOffset>
              </wp:positionH>
              <wp:positionV relativeFrom="paragraph">
                <wp:posOffset>885825</wp:posOffset>
              </wp:positionV>
              <wp:extent cx="330835" cy="6134100"/>
              <wp:effectExtent l="0" t="0" r="0" b="0"/>
              <wp:wrapNone/>
              <wp:docPr id="3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35" cy="6134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1089CD" w14:textId="77777777" w:rsidR="00994977" w:rsidRDefault="00994977" w:rsidP="00994977">
                          <w:pPr>
                            <w:jc w:val="center"/>
                            <w:rPr>
                              <w:rStyle w:val="PageNumber"/>
                              <w:rFonts w:cs="Arial"/>
                            </w:rPr>
                          </w:pPr>
                          <w:r w:rsidRPr="001E40F3">
                            <w:rPr>
                              <w:rStyle w:val="PageNumber"/>
                              <w:rFonts w:cs="Arial"/>
                            </w:rPr>
                            <w:fldChar w:fldCharType="begin"/>
                          </w:r>
                          <w:r w:rsidRPr="001E40F3">
                            <w:rPr>
                              <w:rStyle w:val="PageNumber"/>
                              <w:rFonts w:cs="Arial"/>
                            </w:rPr>
                            <w:instrText xml:space="preserve"> PAGE </w:instrText>
                          </w:r>
                          <w:r w:rsidRPr="001E40F3">
                            <w:rPr>
                              <w:rStyle w:val="PageNumber"/>
                              <w:rFonts w:cs="Arial"/>
                            </w:rPr>
                            <w:fldChar w:fldCharType="separate"/>
                          </w:r>
                          <w:r w:rsidR="005D223A">
                            <w:rPr>
                              <w:rStyle w:val="PageNumber"/>
                              <w:rFonts w:cs="Arial"/>
                            </w:rPr>
                            <w:t>5</w:t>
                          </w:r>
                          <w:r w:rsidRPr="001E40F3">
                            <w:rPr>
                              <w:rStyle w:val="PageNumber"/>
                              <w:rFonts w:cs="Arial"/>
                            </w:rPr>
                            <w:fldChar w:fldCharType="end"/>
                          </w:r>
                        </w:p>
                        <w:p w14:paraId="27834448" w14:textId="77777777" w:rsidR="00994977" w:rsidRPr="001E40F3" w:rsidRDefault="00994977" w:rsidP="00994977">
                          <w:pPr>
                            <w:jc w:val="center"/>
                            <w:rPr>
                              <w:rFonts w:cs="Arial"/>
                            </w:rPr>
                          </w:pPr>
                        </w:p>
                      </w:txbxContent>
                    </wps:txbx>
                    <wps:bodyPr rot="0" vert="ea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88E890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723.75pt;margin-top:69.75pt;width:26.05pt;height:48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" stroked="f">
              <v:textbox style="layout-flow:vertical-ideographic" inset="0,0,0,0">
                <w:txbxContent>
                  <w:p w14:paraId="3A1089CD" w14:textId="77777777" w:rsidR="00994977" w:rsidRDefault="00994977" w:rsidP="00994977">
                    <w:pPr>
                      <w:jc w:val="center"/>
                      <w:rPr>
                        <w:rStyle w:val="PageNumber"/>
                        <w:rFonts w:cs="Arial"/>
                      </w:rPr>
                    </w:pPr>
                    <w:r w:rsidRPr="001E40F3">
                      <w:rPr>
                        <w:rStyle w:val="PageNumber"/>
                        <w:rFonts w:cs="Arial"/>
                      </w:rPr>
                      <w:fldChar w:fldCharType="begin"/>
                    </w:r>
                    <w:r w:rsidRPr="001E40F3">
                      <w:rPr>
                        <w:rStyle w:val="PageNumber"/>
                        <w:rFonts w:cs="Arial"/>
                      </w:rPr>
                      <w:instrText xml:space="preserve"> PAGE </w:instrText>
                    </w:r>
                    <w:r w:rsidRPr="001E40F3">
                      <w:rPr>
                        <w:rStyle w:val="PageNumber"/>
                        <w:rFonts w:cs="Arial"/>
                      </w:rPr>
                      <w:fldChar w:fldCharType="separate"/>
                    </w:r>
                    <w:r w:rsidR="005D223A">
                      <w:rPr>
                        <w:rStyle w:val="PageNumber"/>
                        <w:rFonts w:cs="Arial"/>
                      </w:rPr>
                      <w:t>5</w:t>
                    </w:r>
                    <w:r w:rsidRPr="001E40F3">
                      <w:rPr>
                        <w:rStyle w:val="PageNumber"/>
                        <w:rFonts w:cs="Arial"/>
                      </w:rPr>
                      <w:fldChar w:fldCharType="end"/>
                    </w:r>
                  </w:p>
                  <w:p w14:paraId="27834448" w14:textId="77777777" w:rsidR="00994977" w:rsidRPr="001E40F3" w:rsidRDefault="00994977" w:rsidP="00994977">
                    <w:pPr>
                      <w:jc w:val="center"/>
                      <w:rPr>
                        <w:rFonts w:cs="Arial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51150" w14:textId="77777777" w:rsidR="009E6F49" w:rsidRDefault="0033375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0CD1F455" wp14:editId="70203CF1">
              <wp:simplePos x="0" y="0"/>
              <wp:positionH relativeFrom="column">
                <wp:posOffset>9079230</wp:posOffset>
              </wp:positionH>
              <wp:positionV relativeFrom="paragraph">
                <wp:posOffset>914400</wp:posOffset>
              </wp:positionV>
              <wp:extent cx="426720" cy="2103120"/>
              <wp:effectExtent l="0" t="0" r="11430" b="1143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6720" cy="21031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3D1A76" w14:textId="348ACADC" w:rsidR="0033375B" w:rsidRDefault="00B913A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952D9E" wp14:editId="694E65F1">
                                <wp:extent cx="420370" cy="1746885"/>
                                <wp:effectExtent l="0" t="0" r="0" b="5715"/>
                                <wp:docPr id="12" name="Image 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 2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420370" cy="17468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D1F455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714.9pt;margin-top:1in;width:33.6pt;height:165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" filled="f" stroked="f" strokeweight=".5pt">
              <v:textbox inset="0,0,0,0">
                <w:txbxContent>
                  <w:p w14:paraId="1E3D1A76" w14:textId="348ACADC" w:rsidR="0033375B" w:rsidRDefault="00B913AC">
                    <w:r>
                      <w:rPr>
                        <w:noProof/>
                      </w:rPr>
                      <w:drawing>
                        <wp:inline distT="0" distB="0" distL="0" distR="0" wp14:anchorId="4B952D9E" wp14:editId="694E65F1">
                          <wp:extent cx="420370" cy="1746885"/>
                          <wp:effectExtent l="0" t="0" r="0" b="5715"/>
                          <wp:docPr id="12" name="Image 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 2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420370" cy="17468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79E7C9C" wp14:editId="761F4E9A">
              <wp:simplePos x="0" y="0"/>
              <wp:positionH relativeFrom="column">
                <wp:posOffset>8314690</wp:posOffset>
              </wp:positionH>
              <wp:positionV relativeFrom="paragraph">
                <wp:posOffset>895350</wp:posOffset>
              </wp:positionV>
              <wp:extent cx="1209675" cy="6105525"/>
              <wp:effectExtent l="0" t="0" r="9525" b="9525"/>
              <wp:wrapNone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09675" cy="6105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CF728" w14:textId="77777777" w:rsidR="009E6F49" w:rsidRDefault="009E6F49" w:rsidP="009E6F49">
                          <w:pPr>
                            <w:jc w:val="right"/>
                            <w:rPr>
                              <w:rFonts w:cs="Arial"/>
                            </w:rPr>
                          </w:pPr>
                        </w:p>
                        <w:p w14:paraId="274291B9" w14:textId="77777777" w:rsidR="009E6F49" w:rsidRPr="00366FEB" w:rsidRDefault="009E6F49" w:rsidP="009E6F49">
                          <w:pPr>
                            <w:jc w:val="right"/>
                            <w:rPr>
                              <w:rFonts w:cs="Arial"/>
                            </w:rPr>
                          </w:pP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9E7C9C" id="Text Box 10" o:spid="_x0000_s1028" type="#_x0000_t202" style="position:absolute;margin-left:654.7pt;margin-top:70.5pt;width:95.25pt;height:480.7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" stroked="f">
              <v:textbox style="layout-flow:vertical" inset="0,0,0,0">
                <w:txbxContent>
                  <w:p w14:paraId="391CF728" w14:textId="77777777" w:rsidR="009E6F49" w:rsidRDefault="009E6F49" w:rsidP="009E6F49">
                    <w:pPr>
                      <w:jc w:val="right"/>
                      <w:rPr>
                        <w:rFonts w:cs="Arial"/>
                      </w:rPr>
                    </w:pPr>
                  </w:p>
                  <w:p w14:paraId="274291B9" w14:textId="77777777" w:rsidR="009E6F49" w:rsidRPr="00366FEB" w:rsidRDefault="009E6F49" w:rsidP="009E6F49">
                    <w:pPr>
                      <w:jc w:val="right"/>
                      <w:rPr>
                        <w:rFonts w:cs="Arial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C2728" w14:textId="77777777" w:rsidR="004C2960" w:rsidRDefault="004C296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2A17534C" wp14:editId="5BE34D12">
              <wp:simplePos x="0" y="0"/>
              <wp:positionH relativeFrom="column">
                <wp:posOffset>9182100</wp:posOffset>
              </wp:positionH>
              <wp:positionV relativeFrom="paragraph">
                <wp:posOffset>895350</wp:posOffset>
              </wp:positionV>
              <wp:extent cx="330835" cy="6134100"/>
              <wp:effectExtent l="0" t="0" r="0" b="0"/>
              <wp:wrapNone/>
              <wp:docPr id="3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35" cy="6134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BB4BDF" w14:textId="77777777" w:rsidR="004C2960" w:rsidRDefault="004C2960" w:rsidP="004C2960">
                          <w:pPr>
                            <w:jc w:val="center"/>
                            <w:rPr>
                              <w:rStyle w:val="PageNumber"/>
                              <w:rFonts w:cs="Arial"/>
                            </w:rPr>
                          </w:pPr>
                          <w:r w:rsidRPr="001E40F3">
                            <w:rPr>
                              <w:rStyle w:val="PageNumber"/>
                              <w:rFonts w:cs="Arial"/>
                            </w:rPr>
                            <w:fldChar w:fldCharType="begin"/>
                          </w:r>
                          <w:r w:rsidRPr="001E40F3">
                            <w:rPr>
                              <w:rStyle w:val="PageNumber"/>
                              <w:rFonts w:cs="Arial"/>
                            </w:rPr>
                            <w:instrText xml:space="preserve"> PAGE </w:instrText>
                          </w:r>
                          <w:r w:rsidRPr="001E40F3">
                            <w:rPr>
                              <w:rStyle w:val="PageNumber"/>
                              <w:rFonts w:cs="Arial"/>
                            </w:rPr>
                            <w:fldChar w:fldCharType="separate"/>
                          </w:r>
                          <w:r w:rsidR="005D223A">
                            <w:rPr>
                              <w:rStyle w:val="PageNumber"/>
                              <w:rFonts w:cs="Arial"/>
                            </w:rPr>
                            <w:t>2</w:t>
                          </w:r>
                          <w:r w:rsidRPr="001E40F3">
                            <w:rPr>
                              <w:rStyle w:val="PageNumber"/>
                              <w:rFonts w:cs="Arial"/>
                            </w:rPr>
                            <w:fldChar w:fldCharType="end"/>
                          </w:r>
                        </w:p>
                        <w:p w14:paraId="405A6FFF" w14:textId="77777777" w:rsidR="004C2960" w:rsidRPr="001E40F3" w:rsidRDefault="004C2960" w:rsidP="004C2960">
                          <w:pPr>
                            <w:jc w:val="center"/>
                            <w:rPr>
                              <w:rFonts w:cs="Arial"/>
                            </w:rPr>
                          </w:pPr>
                        </w:p>
                      </w:txbxContent>
                    </wps:txbx>
                    <wps:bodyPr rot="0" vert="ea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17534C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723pt;margin-top:70.5pt;width:26.05pt;height:48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" stroked="f">
              <v:textbox style="layout-flow:vertical-ideographic" inset="0,0,0,0">
                <w:txbxContent>
                  <w:p w14:paraId="24BB4BDF" w14:textId="77777777" w:rsidR="004C2960" w:rsidRDefault="004C2960" w:rsidP="004C2960">
                    <w:pPr>
                      <w:jc w:val="center"/>
                      <w:rPr>
                        <w:rStyle w:val="PageNumber"/>
                        <w:rFonts w:cs="Arial"/>
                      </w:rPr>
                    </w:pPr>
                    <w:r w:rsidRPr="001E40F3">
                      <w:rPr>
                        <w:rStyle w:val="PageNumber"/>
                        <w:rFonts w:cs="Arial"/>
                      </w:rPr>
                      <w:fldChar w:fldCharType="begin"/>
                    </w:r>
                    <w:r w:rsidRPr="001E40F3">
                      <w:rPr>
                        <w:rStyle w:val="PageNumber"/>
                        <w:rFonts w:cs="Arial"/>
                      </w:rPr>
                      <w:instrText xml:space="preserve"> PAGE </w:instrText>
                    </w:r>
                    <w:r w:rsidRPr="001E40F3">
                      <w:rPr>
                        <w:rStyle w:val="PageNumber"/>
                        <w:rFonts w:cs="Arial"/>
                      </w:rPr>
                      <w:fldChar w:fldCharType="separate"/>
                    </w:r>
                    <w:r w:rsidR="005D223A">
                      <w:rPr>
                        <w:rStyle w:val="PageNumber"/>
                        <w:rFonts w:cs="Arial"/>
                      </w:rPr>
                      <w:t>2</w:t>
                    </w:r>
                    <w:r w:rsidRPr="001E40F3">
                      <w:rPr>
                        <w:rStyle w:val="PageNumber"/>
                        <w:rFonts w:cs="Arial"/>
                      </w:rPr>
                      <w:fldChar w:fldCharType="end"/>
                    </w:r>
                  </w:p>
                  <w:p w14:paraId="405A6FFF" w14:textId="77777777" w:rsidR="004C2960" w:rsidRPr="001E40F3" w:rsidRDefault="004C2960" w:rsidP="004C2960">
                    <w:pPr>
                      <w:jc w:val="center"/>
                      <w:rPr>
                        <w:rFonts w:cs="Arial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B7EFB"/>
    <w:multiLevelType w:val="hybridMultilevel"/>
    <w:tmpl w:val="A6A20562"/>
    <w:lvl w:ilvl="0" w:tplc="0B9CDEF0">
      <w:start w:val="2"/>
      <w:numFmt w:val="decimal"/>
      <w:lvlText w:val="%1"/>
      <w:lvlJc w:val="left"/>
      <w:pPr>
        <w:ind w:left="-4405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-3685" w:hanging="360"/>
      </w:pPr>
    </w:lvl>
    <w:lvl w:ilvl="2" w:tplc="0409001B" w:tentative="1">
      <w:start w:val="1"/>
      <w:numFmt w:val="lowerRoman"/>
      <w:lvlText w:val="%3."/>
      <w:lvlJc w:val="right"/>
      <w:pPr>
        <w:ind w:left="-2965" w:hanging="180"/>
      </w:pPr>
    </w:lvl>
    <w:lvl w:ilvl="3" w:tplc="0409000F" w:tentative="1">
      <w:start w:val="1"/>
      <w:numFmt w:val="decimal"/>
      <w:lvlText w:val="%4."/>
      <w:lvlJc w:val="left"/>
      <w:pPr>
        <w:ind w:left="-2245" w:hanging="360"/>
      </w:pPr>
    </w:lvl>
    <w:lvl w:ilvl="4" w:tplc="04090019" w:tentative="1">
      <w:start w:val="1"/>
      <w:numFmt w:val="lowerLetter"/>
      <w:lvlText w:val="%5."/>
      <w:lvlJc w:val="left"/>
      <w:pPr>
        <w:ind w:left="-1525" w:hanging="360"/>
      </w:pPr>
    </w:lvl>
    <w:lvl w:ilvl="5" w:tplc="0409001B" w:tentative="1">
      <w:start w:val="1"/>
      <w:numFmt w:val="lowerRoman"/>
      <w:lvlText w:val="%6."/>
      <w:lvlJc w:val="right"/>
      <w:pPr>
        <w:ind w:left="-805" w:hanging="180"/>
      </w:pPr>
    </w:lvl>
    <w:lvl w:ilvl="6" w:tplc="0409000F" w:tentative="1">
      <w:start w:val="1"/>
      <w:numFmt w:val="decimal"/>
      <w:lvlText w:val="%7."/>
      <w:lvlJc w:val="left"/>
      <w:pPr>
        <w:ind w:left="-85" w:hanging="360"/>
      </w:pPr>
    </w:lvl>
    <w:lvl w:ilvl="7" w:tplc="04090019" w:tentative="1">
      <w:start w:val="1"/>
      <w:numFmt w:val="lowerLetter"/>
      <w:lvlText w:val="%8."/>
      <w:lvlJc w:val="left"/>
      <w:pPr>
        <w:ind w:left="635" w:hanging="360"/>
      </w:pPr>
    </w:lvl>
    <w:lvl w:ilvl="8" w:tplc="0409001B" w:tentative="1">
      <w:start w:val="1"/>
      <w:numFmt w:val="lowerRoman"/>
      <w:lvlText w:val="%9."/>
      <w:lvlJc w:val="right"/>
      <w:pPr>
        <w:ind w:left="1355" w:hanging="180"/>
      </w:pPr>
    </w:lvl>
  </w:abstractNum>
  <w:abstractNum w:abstractNumId="1" w15:restartNumberingAfterBreak="0">
    <w:nsid w:val="06E41748"/>
    <w:multiLevelType w:val="hybridMultilevel"/>
    <w:tmpl w:val="A0C2CD6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E4A31"/>
    <w:multiLevelType w:val="hybridMultilevel"/>
    <w:tmpl w:val="0CD0C3D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F55F1"/>
    <w:multiLevelType w:val="singleLevel"/>
    <w:tmpl w:val="2D48AA30"/>
    <w:lvl w:ilvl="0">
      <w:numFmt w:val="bullet"/>
      <w:pStyle w:val="Premierretrait"/>
      <w:lvlText w:val="–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0"/>
        <w:szCs w:val="20"/>
      </w:rPr>
    </w:lvl>
  </w:abstractNum>
  <w:abstractNum w:abstractNumId="4" w15:restartNumberingAfterBreak="0">
    <w:nsid w:val="0B475BD5"/>
    <w:multiLevelType w:val="hybridMultilevel"/>
    <w:tmpl w:val="C632E25C"/>
    <w:lvl w:ilvl="0" w:tplc="6ED6A790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9043B2"/>
    <w:multiLevelType w:val="hybridMultilevel"/>
    <w:tmpl w:val="8750679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B7293"/>
    <w:multiLevelType w:val="hybridMultilevel"/>
    <w:tmpl w:val="FD7626CE"/>
    <w:lvl w:ilvl="0" w:tplc="2524259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FE4B9E"/>
    <w:multiLevelType w:val="singleLevel"/>
    <w:tmpl w:val="53CAD4BA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0DA519FE"/>
    <w:multiLevelType w:val="singleLevel"/>
    <w:tmpl w:val="58C62FBC"/>
    <w:lvl w:ilvl="0">
      <w:numFmt w:val="bullet"/>
      <w:pStyle w:val="Troisimeretrait"/>
      <w:lvlText w:val="–"/>
      <w:lvlJc w:val="left"/>
      <w:pPr>
        <w:tabs>
          <w:tab w:val="num" w:pos="1701"/>
        </w:tabs>
        <w:ind w:left="1701" w:hanging="567"/>
      </w:pPr>
      <w:rPr>
        <w:rFonts w:ascii="Arial" w:hAnsi="Arial" w:cs="Times New Roman" w:hint="default"/>
        <w:b w:val="0"/>
        <w:i w:val="0"/>
        <w:sz w:val="20"/>
        <w:szCs w:val="20"/>
      </w:rPr>
    </w:lvl>
  </w:abstractNum>
  <w:abstractNum w:abstractNumId="9" w15:restartNumberingAfterBreak="0">
    <w:nsid w:val="0E767E62"/>
    <w:multiLevelType w:val="hybridMultilevel"/>
    <w:tmpl w:val="BC8E3D0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247D5F"/>
    <w:multiLevelType w:val="hybridMultilevel"/>
    <w:tmpl w:val="F8544DD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6B1D4D"/>
    <w:multiLevelType w:val="hybridMultilevel"/>
    <w:tmpl w:val="34B8D880"/>
    <w:lvl w:ilvl="0" w:tplc="0E24DEB0">
      <w:start w:val="1"/>
      <w:numFmt w:val="upperRoman"/>
      <w:lvlText w:val="%1."/>
      <w:lvlJc w:val="left"/>
      <w:pPr>
        <w:ind w:left="720" w:hanging="720"/>
      </w:pPr>
      <w:rPr>
        <w:rFonts w:hint="default"/>
        <w:sz w:val="20"/>
        <w:szCs w:val="20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B4157C"/>
    <w:multiLevelType w:val="hybridMultilevel"/>
    <w:tmpl w:val="EE12C3EA"/>
    <w:lvl w:ilvl="0" w:tplc="9B9295BC">
      <w:start w:val="3"/>
      <w:numFmt w:val="decimal"/>
      <w:lvlText w:val="%1"/>
      <w:lvlJc w:val="left"/>
      <w:pPr>
        <w:ind w:left="2628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94736B"/>
    <w:multiLevelType w:val="multilevel"/>
    <w:tmpl w:val="7E88CD20"/>
    <w:lvl w:ilvl="0">
      <w:start w:val="27"/>
      <w:numFmt w:val="decimal"/>
      <w:lvlText w:val="%1"/>
      <w:lvlJc w:val="left"/>
      <w:pPr>
        <w:ind w:left="36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4" w15:restartNumberingAfterBreak="0">
    <w:nsid w:val="17607423"/>
    <w:multiLevelType w:val="singleLevel"/>
    <w:tmpl w:val="68B430E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5" w15:restartNumberingAfterBreak="0">
    <w:nsid w:val="18B87B1A"/>
    <w:multiLevelType w:val="hybridMultilevel"/>
    <w:tmpl w:val="820461F6"/>
    <w:lvl w:ilvl="0" w:tplc="9E70946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230324"/>
    <w:multiLevelType w:val="hybridMultilevel"/>
    <w:tmpl w:val="D67610A4"/>
    <w:lvl w:ilvl="0" w:tplc="ABF426EA">
      <w:start w:val="24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21545A"/>
    <w:multiLevelType w:val="hybridMultilevel"/>
    <w:tmpl w:val="8042EE0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3495A77"/>
    <w:multiLevelType w:val="singleLevel"/>
    <w:tmpl w:val="F9FCD4B8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9" w15:restartNumberingAfterBreak="0">
    <w:nsid w:val="23B76B72"/>
    <w:multiLevelType w:val="singleLevel"/>
    <w:tmpl w:val="7B20140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0" w15:restartNumberingAfterBreak="0">
    <w:nsid w:val="30BA061A"/>
    <w:multiLevelType w:val="hybridMultilevel"/>
    <w:tmpl w:val="A3021C76"/>
    <w:lvl w:ilvl="0" w:tplc="6E0E8DAC">
      <w:start w:val="7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7A63A9"/>
    <w:multiLevelType w:val="hybridMultilevel"/>
    <w:tmpl w:val="A06CDD7A"/>
    <w:lvl w:ilvl="0" w:tplc="6234D7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E15181"/>
    <w:multiLevelType w:val="hybridMultilevel"/>
    <w:tmpl w:val="34608F48"/>
    <w:lvl w:ilvl="0" w:tplc="9B9295BC">
      <w:start w:val="3"/>
      <w:numFmt w:val="decimal"/>
      <w:lvlText w:val="%1"/>
      <w:lvlJc w:val="left"/>
      <w:pPr>
        <w:ind w:left="2628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AC782F"/>
    <w:multiLevelType w:val="hybridMultilevel"/>
    <w:tmpl w:val="562E8390"/>
    <w:lvl w:ilvl="0" w:tplc="30489B14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CD238E"/>
    <w:multiLevelType w:val="hybridMultilevel"/>
    <w:tmpl w:val="8E421D14"/>
    <w:lvl w:ilvl="0" w:tplc="9B9295BC">
      <w:start w:val="3"/>
      <w:numFmt w:val="decimal"/>
      <w:lvlText w:val="%1"/>
      <w:lvlJc w:val="left"/>
      <w:pPr>
        <w:ind w:left="2628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4C2564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DDE7C3C"/>
    <w:multiLevelType w:val="singleLevel"/>
    <w:tmpl w:val="A260D1FC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27" w15:restartNumberingAfterBreak="0">
    <w:nsid w:val="51F27939"/>
    <w:multiLevelType w:val="singleLevel"/>
    <w:tmpl w:val="0F5C8B0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8" w15:restartNumberingAfterBreak="0">
    <w:nsid w:val="54297408"/>
    <w:multiLevelType w:val="hybridMultilevel"/>
    <w:tmpl w:val="23528C7E"/>
    <w:lvl w:ilvl="0" w:tplc="29F62B84">
      <w:start w:val="1"/>
      <w:numFmt w:val="decimal"/>
      <w:lvlText w:val="%1."/>
      <w:lvlJc w:val="left"/>
      <w:pPr>
        <w:ind w:left="2628" w:hanging="360"/>
      </w:pPr>
      <w:rPr>
        <w:rFonts w:ascii="Arial" w:hAnsi="Arial" w:cs="Arial" w:hint="default"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F909E6"/>
    <w:multiLevelType w:val="singleLevel"/>
    <w:tmpl w:val="DF2C502A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0" w15:restartNumberingAfterBreak="0">
    <w:nsid w:val="5F504A41"/>
    <w:multiLevelType w:val="singleLevel"/>
    <w:tmpl w:val="776876AA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1" w15:restartNumberingAfterBreak="0">
    <w:nsid w:val="5F8823E3"/>
    <w:multiLevelType w:val="multilevel"/>
    <w:tmpl w:val="503C83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  <w:bCs/>
        <w:i w:val="0"/>
        <w:iCs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249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1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3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5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37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09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1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37" w:hanging="180"/>
      </w:pPr>
      <w:rPr>
        <w:rFonts w:hint="default"/>
      </w:rPr>
    </w:lvl>
  </w:abstractNum>
  <w:abstractNum w:abstractNumId="32" w15:restartNumberingAfterBreak="0">
    <w:nsid w:val="61FC5604"/>
    <w:multiLevelType w:val="hybridMultilevel"/>
    <w:tmpl w:val="275A0CA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F737BC"/>
    <w:multiLevelType w:val="hybridMultilevel"/>
    <w:tmpl w:val="81726F74"/>
    <w:lvl w:ilvl="0" w:tplc="55367712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42395"/>
    <w:multiLevelType w:val="hybridMultilevel"/>
    <w:tmpl w:val="E72C0E90"/>
    <w:lvl w:ilvl="0" w:tplc="9B9295BC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DB125E"/>
    <w:multiLevelType w:val="singleLevel"/>
    <w:tmpl w:val="975AC2FC"/>
    <w:lvl w:ilvl="0">
      <w:numFmt w:val="bullet"/>
      <w:pStyle w:val="Deuximeretrai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36" w15:restartNumberingAfterBreak="0">
    <w:nsid w:val="6B5A3B1B"/>
    <w:multiLevelType w:val="hybridMultilevel"/>
    <w:tmpl w:val="9DD0A7A0"/>
    <w:lvl w:ilvl="0" w:tplc="1B1A033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645198"/>
    <w:multiLevelType w:val="singleLevel"/>
    <w:tmpl w:val="BE1852BE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38" w15:restartNumberingAfterBreak="0">
    <w:nsid w:val="749A0C25"/>
    <w:multiLevelType w:val="hybridMultilevel"/>
    <w:tmpl w:val="BC8E3D0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092FF8"/>
    <w:multiLevelType w:val="hybridMultilevel"/>
    <w:tmpl w:val="E182BDEA"/>
    <w:lvl w:ilvl="0" w:tplc="C1F4565E">
      <w:start w:val="2"/>
      <w:numFmt w:val="upperRoman"/>
      <w:lvlText w:val="%1."/>
      <w:lvlJc w:val="left"/>
      <w:pPr>
        <w:ind w:left="1080" w:hanging="720"/>
      </w:pPr>
      <w:rPr>
        <w:rFonts w:hint="default"/>
        <w:sz w:val="20"/>
        <w:szCs w:val="20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F71C6B"/>
    <w:multiLevelType w:val="singleLevel"/>
    <w:tmpl w:val="0F5C8B0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1" w15:restartNumberingAfterBreak="0">
    <w:nsid w:val="78DF5B8F"/>
    <w:multiLevelType w:val="hybridMultilevel"/>
    <w:tmpl w:val="169EEE26"/>
    <w:lvl w:ilvl="0" w:tplc="AA481F96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ABA01A4"/>
    <w:multiLevelType w:val="hybridMultilevel"/>
    <w:tmpl w:val="1A162348"/>
    <w:lvl w:ilvl="0" w:tplc="1B1A0336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746EDF"/>
    <w:multiLevelType w:val="hybridMultilevel"/>
    <w:tmpl w:val="EA58F44C"/>
    <w:lvl w:ilvl="0" w:tplc="947A9A56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ECE7BB1"/>
    <w:multiLevelType w:val="singleLevel"/>
    <w:tmpl w:val="3ADA3518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26"/>
  </w:num>
  <w:num w:numId="2">
    <w:abstractNumId w:val="25"/>
  </w:num>
  <w:num w:numId="3">
    <w:abstractNumId w:val="19"/>
  </w:num>
  <w:num w:numId="4">
    <w:abstractNumId w:val="18"/>
  </w:num>
  <w:num w:numId="5">
    <w:abstractNumId w:val="27"/>
  </w:num>
  <w:num w:numId="6">
    <w:abstractNumId w:val="40"/>
  </w:num>
  <w:num w:numId="7">
    <w:abstractNumId w:val="44"/>
  </w:num>
  <w:num w:numId="8">
    <w:abstractNumId w:val="14"/>
  </w:num>
  <w:num w:numId="9">
    <w:abstractNumId w:val="7"/>
  </w:num>
  <w:num w:numId="10">
    <w:abstractNumId w:val="30"/>
  </w:num>
  <w:num w:numId="11">
    <w:abstractNumId w:val="29"/>
  </w:num>
  <w:num w:numId="12">
    <w:abstractNumId w:val="37"/>
  </w:num>
  <w:num w:numId="13">
    <w:abstractNumId w:val="3"/>
  </w:num>
  <w:num w:numId="14">
    <w:abstractNumId w:val="35"/>
  </w:num>
  <w:num w:numId="15">
    <w:abstractNumId w:val="8"/>
  </w:num>
  <w:num w:numId="16">
    <w:abstractNumId w:val="35"/>
  </w:num>
  <w:num w:numId="17">
    <w:abstractNumId w:val="3"/>
  </w:num>
  <w:num w:numId="18">
    <w:abstractNumId w:val="8"/>
  </w:num>
  <w:num w:numId="19">
    <w:abstractNumId w:val="31"/>
  </w:num>
  <w:num w:numId="20">
    <w:abstractNumId w:val="15"/>
  </w:num>
  <w:num w:numId="21">
    <w:abstractNumId w:val="23"/>
  </w:num>
  <w:num w:numId="22">
    <w:abstractNumId w:val="4"/>
  </w:num>
  <w:num w:numId="23">
    <w:abstractNumId w:val="11"/>
  </w:num>
  <w:num w:numId="24">
    <w:abstractNumId w:val="13"/>
  </w:num>
  <w:num w:numId="25">
    <w:abstractNumId w:val="36"/>
  </w:num>
  <w:num w:numId="26">
    <w:abstractNumId w:val="33"/>
  </w:num>
  <w:num w:numId="27">
    <w:abstractNumId w:val="0"/>
  </w:num>
  <w:num w:numId="28">
    <w:abstractNumId w:val="34"/>
  </w:num>
  <w:num w:numId="29">
    <w:abstractNumId w:val="17"/>
  </w:num>
  <w:num w:numId="30">
    <w:abstractNumId w:val="2"/>
  </w:num>
  <w:num w:numId="31">
    <w:abstractNumId w:val="42"/>
  </w:num>
  <w:num w:numId="32">
    <w:abstractNumId w:val="1"/>
  </w:num>
  <w:num w:numId="33">
    <w:abstractNumId w:val="32"/>
  </w:num>
  <w:num w:numId="34">
    <w:abstractNumId w:val="12"/>
  </w:num>
  <w:num w:numId="35">
    <w:abstractNumId w:val="24"/>
  </w:num>
  <w:num w:numId="36">
    <w:abstractNumId w:val="22"/>
  </w:num>
  <w:num w:numId="37">
    <w:abstractNumId w:val="43"/>
  </w:num>
  <w:num w:numId="38">
    <w:abstractNumId w:val="28"/>
  </w:num>
  <w:num w:numId="39">
    <w:abstractNumId w:val="6"/>
  </w:num>
  <w:num w:numId="40">
    <w:abstractNumId w:val="41"/>
  </w:num>
  <w:num w:numId="41">
    <w:abstractNumId w:val="21"/>
  </w:num>
  <w:num w:numId="42">
    <w:abstractNumId w:val="5"/>
  </w:num>
  <w:num w:numId="43">
    <w:abstractNumId w:val="38"/>
  </w:num>
  <w:num w:numId="44">
    <w:abstractNumId w:val="10"/>
  </w:num>
  <w:num w:numId="45">
    <w:abstractNumId w:val="9"/>
  </w:num>
  <w:num w:numId="46">
    <w:abstractNumId w:val="16"/>
  </w:num>
  <w:num w:numId="47">
    <w:abstractNumId w:val="20"/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4577" fill="f" fillcolor="white" stroke="f">
      <v:fill color="white" on="f"/>
      <v:stroke on="f"/>
    </o:shapedefaults>
  </w:hdrShapeDefaults>
  <w:footnotePr>
    <w:numRestart w:val="eachPage"/>
    <w:footnote w:id="-1"/>
    <w:footnote w:id="0"/>
    <w:footnote w:id="1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EB0"/>
    <w:rsid w:val="000021DD"/>
    <w:rsid w:val="00004D2B"/>
    <w:rsid w:val="0002298F"/>
    <w:rsid w:val="00023669"/>
    <w:rsid w:val="000251F1"/>
    <w:rsid w:val="00026EC5"/>
    <w:rsid w:val="00031818"/>
    <w:rsid w:val="00033C77"/>
    <w:rsid w:val="000402AD"/>
    <w:rsid w:val="00043CC8"/>
    <w:rsid w:val="000465C4"/>
    <w:rsid w:val="000465C9"/>
    <w:rsid w:val="000631C5"/>
    <w:rsid w:val="0006789C"/>
    <w:rsid w:val="000678F2"/>
    <w:rsid w:val="00070577"/>
    <w:rsid w:val="00075921"/>
    <w:rsid w:val="0009131C"/>
    <w:rsid w:val="000A1090"/>
    <w:rsid w:val="000B24C3"/>
    <w:rsid w:val="000C3FC5"/>
    <w:rsid w:val="000C464B"/>
    <w:rsid w:val="000C78BC"/>
    <w:rsid w:val="000D1397"/>
    <w:rsid w:val="000D1BB1"/>
    <w:rsid w:val="000D37C5"/>
    <w:rsid w:val="000E0AB2"/>
    <w:rsid w:val="000F38BE"/>
    <w:rsid w:val="000F67EB"/>
    <w:rsid w:val="001006F4"/>
    <w:rsid w:val="00100B42"/>
    <w:rsid w:val="00104F21"/>
    <w:rsid w:val="001123E9"/>
    <w:rsid w:val="0011269C"/>
    <w:rsid w:val="00121A6F"/>
    <w:rsid w:val="00122D17"/>
    <w:rsid w:val="00153131"/>
    <w:rsid w:val="001567C5"/>
    <w:rsid w:val="0015680A"/>
    <w:rsid w:val="00157A1A"/>
    <w:rsid w:val="00161F92"/>
    <w:rsid w:val="0017006D"/>
    <w:rsid w:val="00172757"/>
    <w:rsid w:val="00177F83"/>
    <w:rsid w:val="00180709"/>
    <w:rsid w:val="001813EE"/>
    <w:rsid w:val="001832D9"/>
    <w:rsid w:val="001A4314"/>
    <w:rsid w:val="001C037F"/>
    <w:rsid w:val="001C3CBC"/>
    <w:rsid w:val="001C456A"/>
    <w:rsid w:val="001C5A1D"/>
    <w:rsid w:val="001D3895"/>
    <w:rsid w:val="001E15DF"/>
    <w:rsid w:val="001E7B35"/>
    <w:rsid w:val="001F3C12"/>
    <w:rsid w:val="002070A3"/>
    <w:rsid w:val="0021486E"/>
    <w:rsid w:val="00216407"/>
    <w:rsid w:val="002167D1"/>
    <w:rsid w:val="00226C76"/>
    <w:rsid w:val="00226E9F"/>
    <w:rsid w:val="00232DCA"/>
    <w:rsid w:val="00243F9E"/>
    <w:rsid w:val="00252A2A"/>
    <w:rsid w:val="00252E32"/>
    <w:rsid w:val="00261EAE"/>
    <w:rsid w:val="00264C43"/>
    <w:rsid w:val="0026706D"/>
    <w:rsid w:val="00267E88"/>
    <w:rsid w:val="00272937"/>
    <w:rsid w:val="00272E9C"/>
    <w:rsid w:val="00282124"/>
    <w:rsid w:val="002857DD"/>
    <w:rsid w:val="00286778"/>
    <w:rsid w:val="0029168C"/>
    <w:rsid w:val="00295864"/>
    <w:rsid w:val="002A3142"/>
    <w:rsid w:val="002A663B"/>
    <w:rsid w:val="002B1B7A"/>
    <w:rsid w:val="002B2A67"/>
    <w:rsid w:val="002B66E8"/>
    <w:rsid w:val="002C3576"/>
    <w:rsid w:val="002C39FB"/>
    <w:rsid w:val="002D716C"/>
    <w:rsid w:val="002D7253"/>
    <w:rsid w:val="002E56B9"/>
    <w:rsid w:val="002E7C09"/>
    <w:rsid w:val="002F2A63"/>
    <w:rsid w:val="002F7773"/>
    <w:rsid w:val="003002DC"/>
    <w:rsid w:val="00303BF3"/>
    <w:rsid w:val="003104EA"/>
    <w:rsid w:val="003118BD"/>
    <w:rsid w:val="00323C9F"/>
    <w:rsid w:val="00325076"/>
    <w:rsid w:val="00325132"/>
    <w:rsid w:val="00331C6E"/>
    <w:rsid w:val="0033375B"/>
    <w:rsid w:val="00334557"/>
    <w:rsid w:val="003405FB"/>
    <w:rsid w:val="003407BC"/>
    <w:rsid w:val="00342CD6"/>
    <w:rsid w:val="00343AFD"/>
    <w:rsid w:val="00343F09"/>
    <w:rsid w:val="00343FF6"/>
    <w:rsid w:val="00354018"/>
    <w:rsid w:val="00355163"/>
    <w:rsid w:val="00361DE6"/>
    <w:rsid w:val="0037005F"/>
    <w:rsid w:val="00372B67"/>
    <w:rsid w:val="003741B9"/>
    <w:rsid w:val="0037420A"/>
    <w:rsid w:val="003750AE"/>
    <w:rsid w:val="00376861"/>
    <w:rsid w:val="00382B55"/>
    <w:rsid w:val="003A6F61"/>
    <w:rsid w:val="003B1F46"/>
    <w:rsid w:val="003B71A0"/>
    <w:rsid w:val="003E68F0"/>
    <w:rsid w:val="004019A0"/>
    <w:rsid w:val="00403AD9"/>
    <w:rsid w:val="00422F57"/>
    <w:rsid w:val="0042660C"/>
    <w:rsid w:val="00432F2A"/>
    <w:rsid w:val="004339D7"/>
    <w:rsid w:val="00436BD2"/>
    <w:rsid w:val="00452C37"/>
    <w:rsid w:val="00457AB1"/>
    <w:rsid w:val="0046077D"/>
    <w:rsid w:val="00460A01"/>
    <w:rsid w:val="004611D5"/>
    <w:rsid w:val="00465E4D"/>
    <w:rsid w:val="00470F86"/>
    <w:rsid w:val="00471CE5"/>
    <w:rsid w:val="004773B2"/>
    <w:rsid w:val="00481A25"/>
    <w:rsid w:val="00483FC4"/>
    <w:rsid w:val="00495CE9"/>
    <w:rsid w:val="004A31FB"/>
    <w:rsid w:val="004A3734"/>
    <w:rsid w:val="004A3F10"/>
    <w:rsid w:val="004A6F3C"/>
    <w:rsid w:val="004B4A2A"/>
    <w:rsid w:val="004B79A7"/>
    <w:rsid w:val="004C2960"/>
    <w:rsid w:val="004C2E31"/>
    <w:rsid w:val="004C4EBF"/>
    <w:rsid w:val="004C6BEE"/>
    <w:rsid w:val="004D03CA"/>
    <w:rsid w:val="004D221E"/>
    <w:rsid w:val="004D2DA6"/>
    <w:rsid w:val="004E05F3"/>
    <w:rsid w:val="004E1F28"/>
    <w:rsid w:val="004E2B3B"/>
    <w:rsid w:val="004E63E4"/>
    <w:rsid w:val="004F64F7"/>
    <w:rsid w:val="00501833"/>
    <w:rsid w:val="0051701F"/>
    <w:rsid w:val="005276D9"/>
    <w:rsid w:val="00527FF5"/>
    <w:rsid w:val="00532356"/>
    <w:rsid w:val="00533492"/>
    <w:rsid w:val="005345AF"/>
    <w:rsid w:val="00537103"/>
    <w:rsid w:val="0054793A"/>
    <w:rsid w:val="00556023"/>
    <w:rsid w:val="00565476"/>
    <w:rsid w:val="0056568D"/>
    <w:rsid w:val="00570EDB"/>
    <w:rsid w:val="005749CB"/>
    <w:rsid w:val="00577828"/>
    <w:rsid w:val="00583A1C"/>
    <w:rsid w:val="00590BBB"/>
    <w:rsid w:val="00597777"/>
    <w:rsid w:val="005A1FD5"/>
    <w:rsid w:val="005A2FF2"/>
    <w:rsid w:val="005A40F0"/>
    <w:rsid w:val="005B20C7"/>
    <w:rsid w:val="005B7EF5"/>
    <w:rsid w:val="005C2838"/>
    <w:rsid w:val="005D223A"/>
    <w:rsid w:val="005D36DD"/>
    <w:rsid w:val="005D36F8"/>
    <w:rsid w:val="005D3C3E"/>
    <w:rsid w:val="005D42D7"/>
    <w:rsid w:val="005D5B49"/>
    <w:rsid w:val="005D7F27"/>
    <w:rsid w:val="005E5C60"/>
    <w:rsid w:val="005E5DC2"/>
    <w:rsid w:val="005F0892"/>
    <w:rsid w:val="005F4A1C"/>
    <w:rsid w:val="0060049C"/>
    <w:rsid w:val="0060204C"/>
    <w:rsid w:val="006063FD"/>
    <w:rsid w:val="006237AA"/>
    <w:rsid w:val="00625554"/>
    <w:rsid w:val="006279C5"/>
    <w:rsid w:val="00630AA9"/>
    <w:rsid w:val="006358CA"/>
    <w:rsid w:val="00636CAC"/>
    <w:rsid w:val="00637585"/>
    <w:rsid w:val="00643F80"/>
    <w:rsid w:val="006454B7"/>
    <w:rsid w:val="006478ED"/>
    <w:rsid w:val="00653717"/>
    <w:rsid w:val="00653FFD"/>
    <w:rsid w:val="00654B91"/>
    <w:rsid w:val="00656A8B"/>
    <w:rsid w:val="006724B1"/>
    <w:rsid w:val="0067322F"/>
    <w:rsid w:val="006744FF"/>
    <w:rsid w:val="00675AF0"/>
    <w:rsid w:val="00681EB0"/>
    <w:rsid w:val="00683ADE"/>
    <w:rsid w:val="00691D7E"/>
    <w:rsid w:val="006A79AB"/>
    <w:rsid w:val="006B1882"/>
    <w:rsid w:val="006C019C"/>
    <w:rsid w:val="006C47EF"/>
    <w:rsid w:val="006D5D8D"/>
    <w:rsid w:val="006E36B1"/>
    <w:rsid w:val="006F4AFB"/>
    <w:rsid w:val="006F4C13"/>
    <w:rsid w:val="00717D08"/>
    <w:rsid w:val="00722238"/>
    <w:rsid w:val="007249BE"/>
    <w:rsid w:val="00736A50"/>
    <w:rsid w:val="00743BC4"/>
    <w:rsid w:val="00747CD2"/>
    <w:rsid w:val="007521DD"/>
    <w:rsid w:val="00756C4A"/>
    <w:rsid w:val="00757BB9"/>
    <w:rsid w:val="00761DEC"/>
    <w:rsid w:val="0076291C"/>
    <w:rsid w:val="00765B70"/>
    <w:rsid w:val="0077420D"/>
    <w:rsid w:val="00780CBD"/>
    <w:rsid w:val="00783C7C"/>
    <w:rsid w:val="007A2839"/>
    <w:rsid w:val="007B5281"/>
    <w:rsid w:val="007B6036"/>
    <w:rsid w:val="007C0B38"/>
    <w:rsid w:val="007C679A"/>
    <w:rsid w:val="007D07CD"/>
    <w:rsid w:val="007D0949"/>
    <w:rsid w:val="007D2933"/>
    <w:rsid w:val="007D6956"/>
    <w:rsid w:val="007E0A42"/>
    <w:rsid w:val="007F6E68"/>
    <w:rsid w:val="008256AF"/>
    <w:rsid w:val="0082773D"/>
    <w:rsid w:val="00831CF0"/>
    <w:rsid w:val="0083307F"/>
    <w:rsid w:val="00845D93"/>
    <w:rsid w:val="00853E1A"/>
    <w:rsid w:val="00857B50"/>
    <w:rsid w:val="00867353"/>
    <w:rsid w:val="0087570D"/>
    <w:rsid w:val="00876686"/>
    <w:rsid w:val="00877AD1"/>
    <w:rsid w:val="00880D15"/>
    <w:rsid w:val="00883316"/>
    <w:rsid w:val="008909A7"/>
    <w:rsid w:val="00894CD8"/>
    <w:rsid w:val="00895AFC"/>
    <w:rsid w:val="00897E26"/>
    <w:rsid w:val="008A2877"/>
    <w:rsid w:val="008A5A68"/>
    <w:rsid w:val="008B77E8"/>
    <w:rsid w:val="008B7E25"/>
    <w:rsid w:val="008D02CC"/>
    <w:rsid w:val="008D0733"/>
    <w:rsid w:val="008D3810"/>
    <w:rsid w:val="008E54AA"/>
    <w:rsid w:val="008E6F0A"/>
    <w:rsid w:val="008E7619"/>
    <w:rsid w:val="008F12A9"/>
    <w:rsid w:val="008F3FFF"/>
    <w:rsid w:val="0091074C"/>
    <w:rsid w:val="009145E8"/>
    <w:rsid w:val="00930A61"/>
    <w:rsid w:val="009312D6"/>
    <w:rsid w:val="00932DC4"/>
    <w:rsid w:val="009434D3"/>
    <w:rsid w:val="00946FC0"/>
    <w:rsid w:val="00953938"/>
    <w:rsid w:val="0095657A"/>
    <w:rsid w:val="009569DE"/>
    <w:rsid w:val="00957FCD"/>
    <w:rsid w:val="00961B3E"/>
    <w:rsid w:val="00966A2F"/>
    <w:rsid w:val="00974119"/>
    <w:rsid w:val="00975759"/>
    <w:rsid w:val="00994977"/>
    <w:rsid w:val="009A0224"/>
    <w:rsid w:val="009A45CE"/>
    <w:rsid w:val="009B449A"/>
    <w:rsid w:val="009C5BD0"/>
    <w:rsid w:val="009C681F"/>
    <w:rsid w:val="009D77AD"/>
    <w:rsid w:val="009E6F49"/>
    <w:rsid w:val="009E7ADC"/>
    <w:rsid w:val="009F03D5"/>
    <w:rsid w:val="009F110E"/>
    <w:rsid w:val="009F36E2"/>
    <w:rsid w:val="00A05924"/>
    <w:rsid w:val="00A06C89"/>
    <w:rsid w:val="00A13474"/>
    <w:rsid w:val="00A26A20"/>
    <w:rsid w:val="00A26FAD"/>
    <w:rsid w:val="00A418A0"/>
    <w:rsid w:val="00A44668"/>
    <w:rsid w:val="00A455D1"/>
    <w:rsid w:val="00A53E1E"/>
    <w:rsid w:val="00A5792F"/>
    <w:rsid w:val="00A605E6"/>
    <w:rsid w:val="00A6703E"/>
    <w:rsid w:val="00A73891"/>
    <w:rsid w:val="00A74F47"/>
    <w:rsid w:val="00A809D7"/>
    <w:rsid w:val="00A81363"/>
    <w:rsid w:val="00A82067"/>
    <w:rsid w:val="00A92377"/>
    <w:rsid w:val="00AA01D2"/>
    <w:rsid w:val="00AA1F66"/>
    <w:rsid w:val="00AA2472"/>
    <w:rsid w:val="00AA61ED"/>
    <w:rsid w:val="00AB3300"/>
    <w:rsid w:val="00AB5435"/>
    <w:rsid w:val="00AB7653"/>
    <w:rsid w:val="00AC2359"/>
    <w:rsid w:val="00AC72DD"/>
    <w:rsid w:val="00AC7A89"/>
    <w:rsid w:val="00AD5922"/>
    <w:rsid w:val="00AE0B8D"/>
    <w:rsid w:val="00AE0D85"/>
    <w:rsid w:val="00AE2BF2"/>
    <w:rsid w:val="00B00E3F"/>
    <w:rsid w:val="00B010D9"/>
    <w:rsid w:val="00B11447"/>
    <w:rsid w:val="00B14B40"/>
    <w:rsid w:val="00B165D0"/>
    <w:rsid w:val="00B1711E"/>
    <w:rsid w:val="00B17476"/>
    <w:rsid w:val="00B2051D"/>
    <w:rsid w:val="00B262DA"/>
    <w:rsid w:val="00B26868"/>
    <w:rsid w:val="00B30CB2"/>
    <w:rsid w:val="00B35DD1"/>
    <w:rsid w:val="00B40E14"/>
    <w:rsid w:val="00B458DD"/>
    <w:rsid w:val="00B53721"/>
    <w:rsid w:val="00B65B03"/>
    <w:rsid w:val="00B7190D"/>
    <w:rsid w:val="00B76ECB"/>
    <w:rsid w:val="00B838AD"/>
    <w:rsid w:val="00B86608"/>
    <w:rsid w:val="00B913AC"/>
    <w:rsid w:val="00B96913"/>
    <w:rsid w:val="00BA404F"/>
    <w:rsid w:val="00BB51ED"/>
    <w:rsid w:val="00BC0807"/>
    <w:rsid w:val="00BC1442"/>
    <w:rsid w:val="00BC4919"/>
    <w:rsid w:val="00BD1C24"/>
    <w:rsid w:val="00BE2BE1"/>
    <w:rsid w:val="00BE605F"/>
    <w:rsid w:val="00BF2822"/>
    <w:rsid w:val="00BF2F28"/>
    <w:rsid w:val="00BF5B9E"/>
    <w:rsid w:val="00C0653D"/>
    <w:rsid w:val="00C06D24"/>
    <w:rsid w:val="00C1174F"/>
    <w:rsid w:val="00C17350"/>
    <w:rsid w:val="00C21452"/>
    <w:rsid w:val="00C265BC"/>
    <w:rsid w:val="00C2769E"/>
    <w:rsid w:val="00C32DAA"/>
    <w:rsid w:val="00C35110"/>
    <w:rsid w:val="00C360FE"/>
    <w:rsid w:val="00C379E0"/>
    <w:rsid w:val="00C402AE"/>
    <w:rsid w:val="00C50B78"/>
    <w:rsid w:val="00C5124F"/>
    <w:rsid w:val="00C52BAC"/>
    <w:rsid w:val="00C74B88"/>
    <w:rsid w:val="00C84159"/>
    <w:rsid w:val="00C903B8"/>
    <w:rsid w:val="00C91301"/>
    <w:rsid w:val="00C91C2F"/>
    <w:rsid w:val="00C9653B"/>
    <w:rsid w:val="00CA268A"/>
    <w:rsid w:val="00CA3D20"/>
    <w:rsid w:val="00CB2FA6"/>
    <w:rsid w:val="00CC0402"/>
    <w:rsid w:val="00CC3161"/>
    <w:rsid w:val="00CC7367"/>
    <w:rsid w:val="00CD03E7"/>
    <w:rsid w:val="00CE2270"/>
    <w:rsid w:val="00D15217"/>
    <w:rsid w:val="00D154F8"/>
    <w:rsid w:val="00D24EA2"/>
    <w:rsid w:val="00D3589B"/>
    <w:rsid w:val="00D468A0"/>
    <w:rsid w:val="00D4725E"/>
    <w:rsid w:val="00D50254"/>
    <w:rsid w:val="00D608B5"/>
    <w:rsid w:val="00D61B31"/>
    <w:rsid w:val="00D64064"/>
    <w:rsid w:val="00D73262"/>
    <w:rsid w:val="00D73A0A"/>
    <w:rsid w:val="00DA49AB"/>
    <w:rsid w:val="00DA646A"/>
    <w:rsid w:val="00DB7EC0"/>
    <w:rsid w:val="00DC4D86"/>
    <w:rsid w:val="00DD7BCB"/>
    <w:rsid w:val="00DF6D27"/>
    <w:rsid w:val="00E048A5"/>
    <w:rsid w:val="00E10CD5"/>
    <w:rsid w:val="00E13CF8"/>
    <w:rsid w:val="00E20CF5"/>
    <w:rsid w:val="00E270C8"/>
    <w:rsid w:val="00E31D00"/>
    <w:rsid w:val="00E3448B"/>
    <w:rsid w:val="00E53731"/>
    <w:rsid w:val="00E55290"/>
    <w:rsid w:val="00E56780"/>
    <w:rsid w:val="00E65337"/>
    <w:rsid w:val="00E70F9E"/>
    <w:rsid w:val="00E72B05"/>
    <w:rsid w:val="00E76C5C"/>
    <w:rsid w:val="00E7719F"/>
    <w:rsid w:val="00E80878"/>
    <w:rsid w:val="00EA29FD"/>
    <w:rsid w:val="00EB7F18"/>
    <w:rsid w:val="00ED183A"/>
    <w:rsid w:val="00ED63F7"/>
    <w:rsid w:val="00ED6707"/>
    <w:rsid w:val="00ED7E1E"/>
    <w:rsid w:val="00EE2A54"/>
    <w:rsid w:val="00EE62EC"/>
    <w:rsid w:val="00F11A72"/>
    <w:rsid w:val="00F15EB7"/>
    <w:rsid w:val="00F17483"/>
    <w:rsid w:val="00F243FD"/>
    <w:rsid w:val="00F33A54"/>
    <w:rsid w:val="00F510E4"/>
    <w:rsid w:val="00F521BF"/>
    <w:rsid w:val="00F6214A"/>
    <w:rsid w:val="00F62978"/>
    <w:rsid w:val="00F639BA"/>
    <w:rsid w:val="00F85638"/>
    <w:rsid w:val="00F87364"/>
    <w:rsid w:val="00F87A5B"/>
    <w:rsid w:val="00F963C3"/>
    <w:rsid w:val="00FA2EFC"/>
    <w:rsid w:val="00FA3B52"/>
    <w:rsid w:val="00FB2BBC"/>
    <w:rsid w:val="00FB40DF"/>
    <w:rsid w:val="00FC3ACB"/>
    <w:rsid w:val="00FC5E68"/>
    <w:rsid w:val="00FD4FD5"/>
    <w:rsid w:val="00FD7FE2"/>
    <w:rsid w:val="00FE6153"/>
    <w:rsid w:val="00FF2BFE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4F921F9A"/>
  <w15:docId w15:val="{4643A0D4-68D4-4E4F-B97C-752E2ABEC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fr-FR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1EB0"/>
    <w:pPr>
      <w:spacing w:line="240" w:lineRule="atLeast"/>
    </w:pPr>
    <w:rPr>
      <w:rFonts w:ascii="Arial" w:hAnsi="Arial"/>
    </w:rPr>
  </w:style>
  <w:style w:type="paragraph" w:styleId="Heading1">
    <w:name w:val="heading 1"/>
    <w:basedOn w:val="Normal"/>
    <w:next w:val="Textedebase"/>
    <w:qFormat/>
    <w:pPr>
      <w:ind w:left="567" w:hanging="567"/>
      <w:jc w:val="both"/>
      <w:outlineLvl w:val="0"/>
    </w:pPr>
    <w:rPr>
      <w:b/>
      <w:bCs/>
    </w:rPr>
  </w:style>
  <w:style w:type="paragraph" w:styleId="Heading2">
    <w:name w:val="heading 2"/>
    <w:basedOn w:val="Normal"/>
    <w:next w:val="Textedebase"/>
    <w:qFormat/>
    <w:pPr>
      <w:ind w:left="567" w:hanging="567"/>
      <w:jc w:val="both"/>
      <w:outlineLvl w:val="1"/>
    </w:pPr>
    <w:rPr>
      <w:i/>
      <w:iCs/>
    </w:rPr>
  </w:style>
  <w:style w:type="paragraph" w:styleId="Heading3">
    <w:name w:val="heading 3"/>
    <w:basedOn w:val="Normal"/>
    <w:next w:val="Textedebase"/>
    <w:qFormat/>
    <w:pPr>
      <w:tabs>
        <w:tab w:val="left" w:pos="567"/>
      </w:tabs>
      <w:jc w:val="both"/>
      <w:outlineLvl w:val="2"/>
    </w:pPr>
  </w:style>
  <w:style w:type="paragraph" w:styleId="Heading4">
    <w:name w:val="heading 4"/>
    <w:basedOn w:val="Normal"/>
    <w:next w:val="Normal"/>
    <w:qFormat/>
    <w:rsid w:val="008D3810"/>
    <w:pPr>
      <w:outlineLvl w:val="3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Pr>
      <w:sz w:val="20"/>
      <w:szCs w:val="20"/>
      <w:vertAlign w:val="superscript"/>
    </w:rPr>
  </w:style>
  <w:style w:type="paragraph" w:customStyle="1" w:styleId="2Texte">
    <w:name w:val="2 (Texte)"/>
    <w:basedOn w:val="Normal"/>
    <w:pPr>
      <w:jc w:val="both"/>
    </w:pPr>
    <w:rPr>
      <w:snapToGrid w:val="0"/>
      <w:lang w:eastAsia="fr-FR"/>
    </w:rPr>
  </w:style>
  <w:style w:type="paragraph" w:customStyle="1" w:styleId="Textedebase">
    <w:name w:val="Texte de base"/>
    <w:basedOn w:val="Normal"/>
    <w:rsid w:val="0015680A"/>
    <w:pPr>
      <w:jc w:val="both"/>
    </w:pPr>
  </w:style>
  <w:style w:type="paragraph" w:customStyle="1" w:styleId="Premierretrait">
    <w:name w:val="Premier retrait"/>
    <w:basedOn w:val="Textedebase"/>
    <w:rsid w:val="008D0733"/>
    <w:pPr>
      <w:numPr>
        <w:numId w:val="17"/>
      </w:numPr>
      <w:spacing w:before="120"/>
    </w:pPr>
  </w:style>
  <w:style w:type="paragraph" w:customStyle="1" w:styleId="Deuximeretrait">
    <w:name w:val="Deuxième retrait"/>
    <w:basedOn w:val="Textedebase"/>
    <w:pPr>
      <w:numPr>
        <w:numId w:val="16"/>
      </w:numPr>
      <w:spacing w:before="120"/>
    </w:pPr>
  </w:style>
  <w:style w:type="paragraph" w:customStyle="1" w:styleId="Troisimeretrait">
    <w:name w:val="Troisième retrait"/>
    <w:basedOn w:val="Textedebase"/>
    <w:rsid w:val="008D0733"/>
    <w:pPr>
      <w:numPr>
        <w:numId w:val="18"/>
      </w:numPr>
      <w:spacing w:before="120"/>
    </w:pPr>
  </w:style>
  <w:style w:type="character" w:styleId="PageNumber">
    <w:name w:val="page number"/>
    <w:rsid w:val="009E6F49"/>
    <w:rPr>
      <w:rFonts w:ascii="Arial" w:hAnsi="Arial"/>
      <w:sz w:val="20"/>
      <w:szCs w:val="20"/>
    </w:rPr>
  </w:style>
  <w:style w:type="paragraph" w:styleId="FootnoteText">
    <w:name w:val="footnote text"/>
    <w:basedOn w:val="Normal"/>
    <w:semiHidden/>
    <w:rsid w:val="00ED6707"/>
    <w:pPr>
      <w:spacing w:line="240" w:lineRule="auto"/>
      <w:jc w:val="both"/>
    </w:pPr>
    <w:rPr>
      <w:sz w:val="18"/>
      <w:szCs w:val="18"/>
    </w:rPr>
  </w:style>
  <w:style w:type="paragraph" w:styleId="Footer">
    <w:name w:val="footer"/>
    <w:basedOn w:val="Normal"/>
    <w:link w:val="FooterChar"/>
    <w:rsid w:val="009F110E"/>
    <w:pPr>
      <w:tabs>
        <w:tab w:val="center" w:pos="4536"/>
        <w:tab w:val="right" w:pos="9072"/>
      </w:tabs>
    </w:p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EndnoteText">
    <w:name w:val="endnote text"/>
    <w:basedOn w:val="Normal"/>
    <w:semiHidden/>
    <w:pPr>
      <w:spacing w:line="240" w:lineRule="auto"/>
      <w:ind w:left="284" w:hanging="284"/>
      <w:jc w:val="both"/>
    </w:pPr>
    <w:rPr>
      <w:sz w:val="18"/>
      <w:szCs w:val="18"/>
    </w:rPr>
  </w:style>
  <w:style w:type="character" w:styleId="EndnoteReference">
    <w:name w:val="endnote reference"/>
    <w:semiHidden/>
    <w:rPr>
      <w:sz w:val="20"/>
      <w:szCs w:val="20"/>
      <w:vertAlign w:val="superscript"/>
    </w:rPr>
  </w:style>
  <w:style w:type="paragraph" w:customStyle="1" w:styleId="0Minute">
    <w:name w:val="0 Minute"/>
    <w:basedOn w:val="Normal"/>
    <w:rsid w:val="008E54AA"/>
    <w:rPr>
      <w:vanish/>
    </w:rPr>
  </w:style>
  <w:style w:type="character" w:styleId="Hyperlink">
    <w:name w:val="Hyperlink"/>
    <w:rsid w:val="009F110E"/>
    <w:rPr>
      <w:rFonts w:ascii="Arial" w:hAnsi="Arial"/>
      <w:color w:val="auto"/>
      <w:u w:val="none"/>
    </w:rPr>
  </w:style>
  <w:style w:type="paragraph" w:styleId="BalloonText">
    <w:name w:val="Balloon Text"/>
    <w:basedOn w:val="Normal"/>
    <w:semiHidden/>
    <w:rsid w:val="00A5792F"/>
    <w:rPr>
      <w:rFonts w:ascii="Tahoma" w:hAnsi="Tahoma" w:cs="Tahoma"/>
      <w:sz w:val="16"/>
      <w:szCs w:val="16"/>
    </w:rPr>
  </w:style>
  <w:style w:type="paragraph" w:customStyle="1" w:styleId="Barredanslamarge">
    <w:name w:val="Barre dans la marge"/>
    <w:basedOn w:val="Normal"/>
    <w:rsid w:val="00E80878"/>
    <w:pPr>
      <w:autoSpaceDE w:val="0"/>
      <w:autoSpaceDN w:val="0"/>
      <w:adjustRightInd w:val="0"/>
      <w:jc w:val="both"/>
    </w:pPr>
    <w:rPr>
      <w:rFonts w:cs="Arial"/>
    </w:rPr>
  </w:style>
  <w:style w:type="paragraph" w:customStyle="1" w:styleId="Premierretraittableau">
    <w:name w:val="Premier retrait tableau"/>
    <w:basedOn w:val="Premierretrait"/>
    <w:qFormat/>
    <w:rsid w:val="00243F9E"/>
    <w:pPr>
      <w:tabs>
        <w:tab w:val="clear" w:pos="567"/>
        <w:tab w:val="left" w:pos="284"/>
      </w:tabs>
      <w:spacing w:before="60" w:after="60"/>
      <w:ind w:left="284" w:hanging="284"/>
    </w:pPr>
  </w:style>
  <w:style w:type="paragraph" w:customStyle="1" w:styleId="Deuximeretraittableau">
    <w:name w:val="Deuxième retrait tableau"/>
    <w:basedOn w:val="Deuximeretrait"/>
    <w:qFormat/>
    <w:rsid w:val="00243F9E"/>
    <w:pPr>
      <w:tabs>
        <w:tab w:val="clear" w:pos="1134"/>
        <w:tab w:val="left" w:pos="567"/>
      </w:tabs>
      <w:spacing w:before="60" w:after="60"/>
      <w:ind w:left="568" w:hanging="284"/>
    </w:pPr>
  </w:style>
  <w:style w:type="paragraph" w:customStyle="1" w:styleId="Troisimeretraittableau">
    <w:name w:val="Troisième retrait tableau"/>
    <w:basedOn w:val="Troisimeretrait"/>
    <w:qFormat/>
    <w:rsid w:val="00243F9E"/>
    <w:pPr>
      <w:tabs>
        <w:tab w:val="clear" w:pos="1701"/>
        <w:tab w:val="num" w:pos="851"/>
      </w:tabs>
      <w:spacing w:before="60" w:after="60"/>
      <w:ind w:left="851" w:hanging="284"/>
    </w:pPr>
  </w:style>
  <w:style w:type="paragraph" w:customStyle="1" w:styleId="2Deuximeretrait">
    <w:name w:val="2 Deuxième retrait"/>
    <w:basedOn w:val="Normal"/>
    <w:rsid w:val="00681EB0"/>
    <w:pPr>
      <w:tabs>
        <w:tab w:val="num" w:pos="1134"/>
      </w:tabs>
      <w:spacing w:before="120"/>
      <w:ind w:left="1134" w:hanging="567"/>
      <w:jc w:val="both"/>
    </w:pPr>
  </w:style>
  <w:style w:type="table" w:styleId="TableGrid">
    <w:name w:val="Table Grid"/>
    <w:basedOn w:val="TableNormal"/>
    <w:uiPriority w:val="59"/>
    <w:rsid w:val="00681EB0"/>
    <w:rPr>
      <w:rFonts w:asciiTheme="minorHAnsi" w:eastAsiaTheme="minorEastAsia" w:hAnsiTheme="minorHAnsi" w:cstheme="minorBid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efaultParagraphFont"/>
    <w:rsid w:val="00681EB0"/>
  </w:style>
  <w:style w:type="paragraph" w:styleId="ListParagraph">
    <w:name w:val="List Paragraph"/>
    <w:basedOn w:val="Normal"/>
    <w:uiPriority w:val="34"/>
    <w:qFormat/>
    <w:rsid w:val="00681EB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zh-CN"/>
    </w:rPr>
  </w:style>
  <w:style w:type="paragraph" w:styleId="Revision">
    <w:name w:val="Revision"/>
    <w:hidden/>
    <w:uiPriority w:val="99"/>
    <w:semiHidden/>
    <w:rsid w:val="00BE2BE1"/>
    <w:rPr>
      <w:rFonts w:ascii="Arial" w:hAnsi="Arial"/>
    </w:rPr>
  </w:style>
  <w:style w:type="character" w:styleId="CommentReference">
    <w:name w:val="annotation reference"/>
    <w:basedOn w:val="DefaultParagraphFont"/>
    <w:semiHidden/>
    <w:unhideWhenUsed/>
    <w:rsid w:val="00E70F9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70F9E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E70F9E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70F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70F9E"/>
    <w:rPr>
      <w:rFonts w:ascii="Arial" w:hAnsi="Arial"/>
      <w:b/>
      <w:bCs/>
    </w:rPr>
  </w:style>
  <w:style w:type="character" w:customStyle="1" w:styleId="FooterChar">
    <w:name w:val="Footer Char"/>
    <w:basedOn w:val="DefaultParagraphFont"/>
    <w:link w:val="Footer"/>
    <w:rsid w:val="00AB3300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share\templates\CEP-CA-Congr&#232;s%20-%20POC-CA-Congress\CEP-CA%20-%20POC-CA\EN%20Models\EN%20doc%20annex%20landscap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GSBat xmlns="45bc4347-1e49-4f11-a2de-cdc8b1236453">false</PGSBat>
    <PGSWordCount xmlns="45bc4347-1e49-4f11-a2de-cdc8b1236453" xsi:nil="true"/>
    <PGSDirectPublication xmlns="45bc4347-1e49-4f11-a2de-cdc8b1236453">false</PGSDirectPublication>
    <PGSAssociatedRequest xmlns="45bc4347-1e49-4f11-a2de-cdc8b1236453" xsi:nil="true"/>
    <PGSTitle xmlns="45bc4347-1e49-4f11-a2de-cdc8b1236453" xsi:nil="true"/>
    <PGSRequester xmlns="45bc4347-1e49-4f11-a2de-cdc8b1236453" xsi:nil="true"/>
    <PGSFolio xmlns="45bc4347-1e49-4f11-a2de-cdc8b1236453" xsi:nil="true"/>
    <PGSOriginalLanguage xmlns="45bc4347-1e49-4f11-a2de-cdc8b1236453" xsi:nil="true"/>
    <PGSRequestAuthor xmlns="45bc4347-1e49-4f11-a2de-cdc8b1236453" xsi:nil="true"/>
    <PGSDocumentType xmlns="45bc4347-1e49-4f11-a2de-cdc8b1236453">false</PGSDocument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GSProductionDocument" ma:contentTypeID="0x010100058EFBD0D35E49E793D404E779D0CFC200A99B90ACDC5B244BA2146F32FB8F9E12" ma:contentTypeVersion="0" ma:contentTypeDescription="Production document" ma:contentTypeScope="" ma:versionID="f4204278b47c5e978e806f0851f4af1a">
  <xsd:schema xmlns:xsd="http://www.w3.org/2001/XMLSchema" xmlns:xs="http://www.w3.org/2001/XMLSchema" xmlns:p="http://schemas.microsoft.com/office/2006/metadata/properties" xmlns:ns2="45bc4347-1e49-4f11-a2de-cdc8b1236453" targetNamespace="http://schemas.microsoft.com/office/2006/metadata/properties" ma:root="true" ma:fieldsID="a4456b6a203e5e68af3c88c9d5b118af" ns2:_="">
    <xsd:import namespace="45bc4347-1e49-4f11-a2de-cdc8b1236453"/>
    <xsd:element name="properties">
      <xsd:complexType>
        <xsd:sequence>
          <xsd:element name="documentManagement">
            <xsd:complexType>
              <xsd:all>
                <xsd:element ref="ns2:PGSOriginalLanguage" minOccurs="0"/>
                <xsd:element ref="ns2:PGSRequester" minOccurs="0"/>
                <xsd:element ref="ns2:PGSRequestAuthor" minOccurs="0"/>
                <xsd:element ref="ns2:PGSDocumentType" minOccurs="0"/>
                <xsd:element ref="ns2:PGSBat" minOccurs="0"/>
                <xsd:element ref="ns2:PGSTitle" minOccurs="0"/>
                <xsd:element ref="ns2:PGSAssociatedRequest" minOccurs="0"/>
                <xsd:element ref="ns2:PGSWordCount" minOccurs="0"/>
                <xsd:element ref="ns2:PGSDirectPublication" minOccurs="0"/>
                <xsd:element ref="ns2:PGSFoli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bc4347-1e49-4f11-a2de-cdc8b1236453" elementFormDefault="qualified">
    <xsd:import namespace="http://schemas.microsoft.com/office/2006/documentManagement/types"/>
    <xsd:import namespace="http://schemas.microsoft.com/office/infopath/2007/PartnerControls"/>
    <xsd:element name="PGSOriginalLanguage" ma:index="8" nillable="true" ma:displayName="Original language" ma:format="Dropdown" ma:internalName="PGSOriginalLanguage">
      <xsd:simpleType>
        <xsd:restriction base="dms:Choice">
          <xsd:enumeration value="French"/>
          <xsd:enumeration value="English"/>
          <xsd:enumeration value="Arabic"/>
          <xsd:enumeration value="Portuguese"/>
          <xsd:enumeration value="Spanish"/>
          <xsd:enumeration value="Russian"/>
          <xsd:enumeration value="Français"/>
          <xsd:enumeration value="Anglais"/>
          <xsd:enumeration value="Arabe"/>
          <xsd:enumeration value="Portugais"/>
          <xsd:enumeration value="Russe"/>
          <xsd:enumeration value="Espagnol"/>
        </xsd:restriction>
      </xsd:simpleType>
    </xsd:element>
    <xsd:element name="PGSRequester" ma:index="9" nillable="true" ma:displayName="Requester" ma:internalName="PGSRequester">
      <xsd:simpleType>
        <xsd:restriction base="dms:Text"/>
      </xsd:simpleType>
    </xsd:element>
    <xsd:element name="PGSRequestAuthor" ma:index="10" nillable="true" ma:displayName="Author" ma:internalName="PGSRequestAuthor">
      <xsd:simpleType>
        <xsd:restriction base="dms:Text"/>
      </xsd:simpleType>
    </xsd:element>
    <xsd:element name="PGSDocumentType" ma:index="11" nillable="true" ma:displayName="To be published" ma:default="0" ma:internalName="PGSDocumentType">
      <xsd:simpleType>
        <xsd:restriction base="dms:Boolean"/>
      </xsd:simpleType>
    </xsd:element>
    <xsd:element name="PGSBat" ma:index="12" nillable="true" ma:displayName="BAT" ma:default="0" ma:internalName="PGSBat">
      <xsd:simpleType>
        <xsd:restriction base="dms:Boolean"/>
      </xsd:simpleType>
    </xsd:element>
    <xsd:element name="PGSTitle" ma:index="13" nillable="true" ma:displayName="Document title" ma:internalName="PGSTitle">
      <xsd:simpleType>
        <xsd:restriction base="dms:Text"/>
      </xsd:simpleType>
    </xsd:element>
    <xsd:element name="PGSAssociatedRequest" ma:index="14" nillable="true" ma:displayName="Associated request" ma:internalName="PGSAssociatedRequest">
      <xsd:simpleType>
        <xsd:restriction base="dms:Text"/>
      </xsd:simpleType>
    </xsd:element>
    <xsd:element name="PGSWordCount" ma:index="15" nillable="true" ma:displayName="Number of words" ma:internalName="PGSWordCount">
      <xsd:simpleType>
        <xsd:restriction base="dms:Number"/>
      </xsd:simpleType>
    </xsd:element>
    <xsd:element name="PGSDirectPublication" ma:index="16" nillable="true" ma:displayName="Direct publication" ma:default="0" ma:internalName="PGSDirectPublication">
      <xsd:simpleType>
        <xsd:restriction base="dms:Boolean"/>
      </xsd:simpleType>
    </xsd:element>
    <xsd:element name="PGSFolio" ma:index="17" nillable="true" ma:displayName="Folio" ma:internalName="PGSFolio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06D2EE-51BF-4305-AF6D-E6EAD49FD3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B55778-C6A1-40F7-9AC7-0549B7B9B4F2}">
  <ds:schemaRefs>
    <ds:schemaRef ds:uri="http://schemas.microsoft.com/office/infopath/2007/PartnerControls"/>
    <ds:schemaRef ds:uri="http://www.w3.org/XML/1998/namespace"/>
    <ds:schemaRef ds:uri="http://purl.org/dc/elements/1.1/"/>
    <ds:schemaRef ds:uri="7f4fe5ba-0e9c-43fa-b7dd-de1717dc009a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45bc4347-1e49-4f11-a2de-cdc8b1236453"/>
  </ds:schemaRefs>
</ds:datastoreItem>
</file>

<file path=customXml/itemProps3.xml><?xml version="1.0" encoding="utf-8"?>
<ds:datastoreItem xmlns:ds="http://schemas.openxmlformats.org/officeDocument/2006/customXml" ds:itemID="{23D161FE-5ECD-4A57-A495-D82252A5C3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076890-4A65-44AD-ADEC-46E8A5B870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bc4347-1e49-4f11-a2de-cdc8b12364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 doc annex landscape</Template>
  <TotalTime>0</TotalTime>
  <Pages>5</Pages>
  <Words>915</Words>
  <Characters>5219</Characters>
  <Application>Microsoft Office Word</Application>
  <DocSecurity>0</DocSecurity>
  <Lines>43</Lines>
  <Paragraphs>12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X</vt:lpstr>
      <vt:lpstr>X</vt:lpstr>
    </vt:vector>
  </TitlesOfParts>
  <Company>Union postal universelle (UPU)</Company>
  <LinksUpToDate>false</LinksUpToDate>
  <CharactersWithSpaces>6122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</dc:title>
  <dc:creator>KAMMERMANN-JACKSON heather</dc:creator>
  <cp:lastModifiedBy>BALAMOTI aikaterini</cp:lastModifiedBy>
  <cp:revision>2</cp:revision>
  <cp:lastPrinted>2026-08-27T07:06:00Z</cp:lastPrinted>
  <dcterms:created xsi:type="dcterms:W3CDTF">2026-09-11T15:26:00Z</dcterms:created>
  <dcterms:modified xsi:type="dcterms:W3CDTF">2026-09-11T15:26:00Z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0x010100058EFBD0D35E49E793D404E779D0CFC200A99B90ACDC5B244BA2146F32FB8F9E12</vt:lpwstr>
  </property>
</Properties>
</file>